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5269D" w14:textId="77777777" w:rsidR="0008518B" w:rsidRPr="00872A40" w:rsidRDefault="0008518B" w:rsidP="0008518B">
      <w:pPr>
        <w:suppressAutoHyphens/>
        <w:spacing w:after="40" w:line="240" w:lineRule="auto"/>
        <w:jc w:val="right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………………..</w:t>
      </w:r>
      <w:r w:rsidRPr="00872A40">
        <w:rPr>
          <w:rFonts w:ascii="Verdana" w:hAnsi="Verdana" w:cs="Arial"/>
          <w:sz w:val="18"/>
          <w:szCs w:val="18"/>
        </w:rPr>
        <w:t>, dn</w:t>
      </w:r>
      <w:r>
        <w:rPr>
          <w:rFonts w:ascii="Verdana" w:hAnsi="Verdana" w:cs="Arial"/>
          <w:sz w:val="18"/>
          <w:szCs w:val="18"/>
        </w:rPr>
        <w:t>.</w:t>
      </w:r>
      <w:r w:rsidRPr="00872A40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…………………</w:t>
      </w:r>
      <w:r w:rsidRPr="00872A40">
        <w:rPr>
          <w:rFonts w:ascii="Verdana" w:hAnsi="Verdana" w:cs="Arial"/>
          <w:sz w:val="18"/>
          <w:szCs w:val="18"/>
        </w:rPr>
        <w:t xml:space="preserve"> r.</w:t>
      </w:r>
    </w:p>
    <w:p w14:paraId="55A73BC3" w14:textId="77777777" w:rsidR="0008518B" w:rsidRPr="00872A40" w:rsidRDefault="0008518B" w:rsidP="0008518B">
      <w:pPr>
        <w:suppressAutoHyphens/>
        <w:spacing w:after="40" w:line="240" w:lineRule="auto"/>
        <w:rPr>
          <w:rFonts w:ascii="Verdana" w:hAnsi="Verdana" w:cs="Arial"/>
          <w:sz w:val="18"/>
          <w:szCs w:val="18"/>
        </w:rPr>
      </w:pPr>
    </w:p>
    <w:p w14:paraId="0BAC82E2" w14:textId="50AE3BBA" w:rsidR="0008518B" w:rsidRPr="00872A40" w:rsidRDefault="0008518B" w:rsidP="0008518B">
      <w:pPr>
        <w:suppressAutoHyphens/>
        <w:spacing w:after="40" w:line="24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 xml:space="preserve">OŚWIADCZENIE </w:t>
      </w:r>
      <w:r w:rsidR="002D447B">
        <w:rPr>
          <w:rFonts w:ascii="Verdana" w:hAnsi="Verdana" w:cs="Arial"/>
          <w:b/>
        </w:rPr>
        <w:t>ZBYWCY</w:t>
      </w:r>
      <w:r w:rsidR="007D5937">
        <w:rPr>
          <w:rFonts w:ascii="Verdana" w:hAnsi="Verdana" w:cs="Arial"/>
          <w:b/>
        </w:rPr>
        <w:t xml:space="preserve"> UŻYWANEGO</w:t>
      </w:r>
      <w:r w:rsidR="006D2383">
        <w:rPr>
          <w:rFonts w:ascii="Verdana" w:hAnsi="Verdana" w:cs="Arial"/>
          <w:b/>
        </w:rPr>
        <w:t xml:space="preserve"> </w:t>
      </w:r>
      <w:r w:rsidR="006D2383" w:rsidRPr="006D2383">
        <w:rPr>
          <w:rFonts w:ascii="Verdana" w:hAnsi="Verdana" w:cs="Arial"/>
          <w:b/>
        </w:rPr>
        <w:t>ŚRODKA TRWAŁEGO</w:t>
      </w:r>
    </w:p>
    <w:p w14:paraId="7425BFD0" w14:textId="5CE3CCB9" w:rsidR="0008518B" w:rsidRPr="00872A40" w:rsidRDefault="0008518B" w:rsidP="0008518B">
      <w:pPr>
        <w:suppressAutoHyphens/>
        <w:spacing w:after="40" w:line="240" w:lineRule="auto"/>
        <w:rPr>
          <w:rFonts w:ascii="Verdana" w:hAnsi="Verdana" w:cs="Arial"/>
          <w:sz w:val="18"/>
          <w:szCs w:val="18"/>
        </w:rPr>
      </w:pPr>
    </w:p>
    <w:p w14:paraId="04237109" w14:textId="7A6F5CC7" w:rsidR="007D5937" w:rsidRDefault="007D5937" w:rsidP="0008518B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 w:rsidRPr="007D5937">
        <w:rPr>
          <w:rFonts w:ascii="Verdana" w:hAnsi="Verdana" w:cs="Arial"/>
          <w:sz w:val="18"/>
          <w:szCs w:val="18"/>
        </w:rPr>
        <w:t>Ja, niżej podpisany/a, działając w imieniu własnym / jako osoba uprawniona do reprezentowania podmiotu zbywającego</w:t>
      </w:r>
      <w:r>
        <w:rPr>
          <w:rFonts w:ascii="Verdana" w:hAnsi="Verdana" w:cs="Arial"/>
          <w:sz w:val="18"/>
          <w:szCs w:val="18"/>
        </w:rPr>
        <w:t xml:space="preserve">: </w:t>
      </w:r>
    </w:p>
    <w:p w14:paraId="48A5C287" w14:textId="396D51FF" w:rsidR="0008518B" w:rsidRPr="00D12ECF" w:rsidRDefault="001804F1" w:rsidP="0008518B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>………………………………………………………………</w:t>
      </w:r>
      <w:r w:rsidR="007D5937">
        <w:rPr>
          <w:rFonts w:ascii="Verdana" w:hAnsi="Verdana" w:cs="Arial"/>
          <w:b/>
          <w:sz w:val="18"/>
          <w:szCs w:val="18"/>
        </w:rPr>
        <w:t xml:space="preserve"> </w:t>
      </w:r>
      <w:r w:rsidR="007D5937" w:rsidRPr="007D5937">
        <w:rPr>
          <w:rFonts w:ascii="Verdana" w:hAnsi="Verdana" w:cs="Arial"/>
          <w:bCs/>
          <w:i/>
          <w:iCs/>
          <w:sz w:val="18"/>
          <w:szCs w:val="18"/>
        </w:rPr>
        <w:t>(firma i adres siedziby podmiotu zbywającego)</w:t>
      </w:r>
      <w:r>
        <w:rPr>
          <w:rFonts w:ascii="Verdana" w:hAnsi="Verdana" w:cs="Arial"/>
          <w:b/>
          <w:sz w:val="18"/>
          <w:szCs w:val="18"/>
        </w:rPr>
        <w:t>, NIP ……………………………, REGON / KRS / inny rejestr ……………………………,</w:t>
      </w:r>
    </w:p>
    <w:p w14:paraId="33196D30" w14:textId="7D92A5E0" w:rsidR="006D2383" w:rsidRPr="006D2383" w:rsidRDefault="0008518B" w:rsidP="006D2383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niniejszym </w:t>
      </w:r>
      <w:r w:rsidRPr="00DA059F">
        <w:rPr>
          <w:rFonts w:ascii="Verdana" w:hAnsi="Verdana" w:cs="Arial"/>
          <w:b/>
          <w:bCs/>
          <w:sz w:val="18"/>
          <w:szCs w:val="18"/>
        </w:rPr>
        <w:t>oświadczam / -y</w:t>
      </w:r>
      <w:r w:rsidR="007D5937">
        <w:rPr>
          <w:rFonts w:ascii="Verdana" w:hAnsi="Verdana" w:cs="Arial"/>
          <w:sz w:val="18"/>
          <w:szCs w:val="18"/>
        </w:rPr>
        <w:t xml:space="preserve">, </w:t>
      </w:r>
      <w:r w:rsidR="006D2383" w:rsidRPr="006D2383">
        <w:rPr>
          <w:rFonts w:ascii="Verdana" w:hAnsi="Verdana" w:cs="Arial"/>
          <w:sz w:val="18"/>
          <w:szCs w:val="18"/>
        </w:rPr>
        <w:t>że:</w:t>
      </w:r>
    </w:p>
    <w:p w14:paraId="4989155A" w14:textId="5DE9D719" w:rsidR="007D5937" w:rsidRPr="007D5937" w:rsidRDefault="007D5937" w:rsidP="006F7CF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Verdana" w:hAnsi="Verdana" w:cs="Arial"/>
          <w:sz w:val="18"/>
          <w:szCs w:val="18"/>
        </w:rPr>
      </w:pPr>
      <w:r w:rsidRPr="007D5937">
        <w:rPr>
          <w:rFonts w:ascii="Verdana" w:hAnsi="Verdana" w:cs="Arial"/>
          <w:sz w:val="18"/>
          <w:szCs w:val="18"/>
        </w:rPr>
        <w:t xml:space="preserve">Wskazany </w:t>
      </w:r>
      <w:r>
        <w:rPr>
          <w:rFonts w:ascii="Verdana" w:hAnsi="Verdana" w:cs="Arial"/>
          <w:sz w:val="18"/>
          <w:szCs w:val="18"/>
        </w:rPr>
        <w:t>poniżej</w:t>
      </w:r>
      <w:r w:rsidRPr="007D5937">
        <w:rPr>
          <w:rFonts w:ascii="Verdana" w:hAnsi="Verdana" w:cs="Arial"/>
          <w:sz w:val="18"/>
          <w:szCs w:val="18"/>
        </w:rPr>
        <w:t xml:space="preserve"> używany środek trwały nie był współfinansowany ze środków Unii Europejskiej ani z dotacji krajowych.</w:t>
      </w:r>
    </w:p>
    <w:p w14:paraId="2B04EFBE" w14:textId="4FF23383" w:rsidR="007D5937" w:rsidRPr="007D5937" w:rsidRDefault="007D5937" w:rsidP="006F7CF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Verdana" w:hAnsi="Verdana" w:cs="Arial"/>
          <w:sz w:val="18"/>
          <w:szCs w:val="18"/>
        </w:rPr>
      </w:pPr>
      <w:r w:rsidRPr="007D5937">
        <w:rPr>
          <w:rFonts w:ascii="Verdana" w:hAnsi="Verdana" w:cs="Arial"/>
          <w:sz w:val="18"/>
          <w:szCs w:val="18"/>
        </w:rPr>
        <w:t xml:space="preserve">Wskazany </w:t>
      </w:r>
      <w:r>
        <w:rPr>
          <w:rFonts w:ascii="Verdana" w:hAnsi="Verdana" w:cs="Arial"/>
          <w:sz w:val="18"/>
          <w:szCs w:val="18"/>
        </w:rPr>
        <w:t>poniżej</w:t>
      </w:r>
      <w:r w:rsidRPr="007D5937">
        <w:rPr>
          <w:rFonts w:ascii="Verdana" w:hAnsi="Verdana" w:cs="Arial"/>
          <w:sz w:val="18"/>
          <w:szCs w:val="18"/>
        </w:rPr>
        <w:t xml:space="preserve"> środek trwały został nabyty przez podmiot zbywający w następujących okolicznościach:</w:t>
      </w:r>
    </w:p>
    <w:p w14:paraId="776E21E3" w14:textId="77777777" w:rsidR="007D5937" w:rsidRPr="007D5937" w:rsidRDefault="007D5937" w:rsidP="007D5937">
      <w:pPr>
        <w:spacing w:before="100" w:beforeAutospacing="1" w:after="100" w:afterAutospacing="1" w:line="240" w:lineRule="auto"/>
        <w:ind w:left="720"/>
        <w:rPr>
          <w:rFonts w:ascii="Verdana" w:hAnsi="Verdana" w:cs="Arial"/>
          <w:sz w:val="18"/>
          <w:szCs w:val="18"/>
        </w:rPr>
      </w:pPr>
      <w:r w:rsidRPr="007D5937">
        <w:rPr>
          <w:rFonts w:ascii="Verdana" w:hAnsi="Verdana" w:cs="Arial"/>
          <w:sz w:val="18"/>
          <w:szCs w:val="18"/>
        </w:rPr>
        <w:t>a) Dane podmiotu, od którego nabyto środek trwały (poprzedniego zbywcy):</w:t>
      </w:r>
    </w:p>
    <w:p w14:paraId="571707CF" w14:textId="77777777" w:rsidR="007D5937" w:rsidRPr="007D5937" w:rsidRDefault="007D5937" w:rsidP="007D5937">
      <w:pPr>
        <w:spacing w:before="100" w:beforeAutospacing="1" w:after="100" w:afterAutospacing="1" w:line="240" w:lineRule="auto"/>
        <w:ind w:left="720"/>
        <w:rPr>
          <w:rFonts w:ascii="Verdana" w:hAnsi="Verdana" w:cs="Arial"/>
          <w:sz w:val="18"/>
          <w:szCs w:val="18"/>
        </w:rPr>
      </w:pPr>
      <w:r w:rsidRPr="007D5937">
        <w:rPr>
          <w:rFonts w:ascii="Verdana" w:hAnsi="Verdana" w:cs="Arial"/>
          <w:sz w:val="18"/>
          <w:szCs w:val="18"/>
        </w:rPr>
        <w:t>Nazwa / imię i nazwisko: ....................................................................</w:t>
      </w:r>
    </w:p>
    <w:p w14:paraId="29938444" w14:textId="77777777" w:rsidR="007D5937" w:rsidRPr="007D5937" w:rsidRDefault="007D5937" w:rsidP="007D5937">
      <w:pPr>
        <w:spacing w:before="100" w:beforeAutospacing="1" w:after="100" w:afterAutospacing="1" w:line="240" w:lineRule="auto"/>
        <w:ind w:left="720"/>
        <w:rPr>
          <w:rFonts w:ascii="Verdana" w:hAnsi="Verdana" w:cs="Arial"/>
          <w:sz w:val="18"/>
          <w:szCs w:val="18"/>
        </w:rPr>
      </w:pPr>
      <w:r w:rsidRPr="007D5937">
        <w:rPr>
          <w:rFonts w:ascii="Verdana" w:hAnsi="Verdana" w:cs="Arial"/>
          <w:sz w:val="18"/>
          <w:szCs w:val="18"/>
        </w:rPr>
        <w:t>Adres: ....................................................................</w:t>
      </w:r>
    </w:p>
    <w:p w14:paraId="1B45E60B" w14:textId="77777777" w:rsidR="007D5937" w:rsidRPr="007D5937" w:rsidRDefault="007D5937" w:rsidP="007D5937">
      <w:pPr>
        <w:spacing w:before="100" w:beforeAutospacing="1" w:after="100" w:afterAutospacing="1" w:line="240" w:lineRule="auto"/>
        <w:ind w:left="720"/>
        <w:rPr>
          <w:rFonts w:ascii="Verdana" w:hAnsi="Verdana" w:cs="Arial"/>
          <w:sz w:val="18"/>
          <w:szCs w:val="18"/>
        </w:rPr>
      </w:pPr>
      <w:r w:rsidRPr="007D5937">
        <w:rPr>
          <w:rFonts w:ascii="Verdana" w:hAnsi="Verdana" w:cs="Arial"/>
          <w:sz w:val="18"/>
          <w:szCs w:val="18"/>
        </w:rPr>
        <w:t>NIP (jeżeli dotyczy): ....................................................................</w:t>
      </w:r>
    </w:p>
    <w:p w14:paraId="6396F675" w14:textId="77777777" w:rsidR="007D5937" w:rsidRPr="007D5937" w:rsidRDefault="007D5937" w:rsidP="007D5937">
      <w:pPr>
        <w:spacing w:before="100" w:beforeAutospacing="1" w:after="100" w:afterAutospacing="1" w:line="240" w:lineRule="auto"/>
        <w:ind w:left="720"/>
        <w:rPr>
          <w:rFonts w:ascii="Verdana" w:hAnsi="Verdana" w:cs="Arial"/>
          <w:sz w:val="18"/>
          <w:szCs w:val="18"/>
        </w:rPr>
      </w:pPr>
      <w:r w:rsidRPr="007D5937">
        <w:rPr>
          <w:rFonts w:ascii="Verdana" w:hAnsi="Verdana" w:cs="Arial"/>
          <w:sz w:val="18"/>
          <w:szCs w:val="18"/>
        </w:rPr>
        <w:t>b) Miejsce zakupu środka trwałego:</w:t>
      </w:r>
    </w:p>
    <w:p w14:paraId="3179C4C4" w14:textId="77777777" w:rsidR="007D5937" w:rsidRPr="007D5937" w:rsidRDefault="007D5937" w:rsidP="007D5937">
      <w:pPr>
        <w:spacing w:before="100" w:beforeAutospacing="1" w:after="100" w:afterAutospacing="1" w:line="240" w:lineRule="auto"/>
        <w:ind w:left="720"/>
        <w:rPr>
          <w:rFonts w:ascii="Verdana" w:hAnsi="Verdana" w:cs="Arial"/>
          <w:sz w:val="18"/>
          <w:szCs w:val="18"/>
        </w:rPr>
      </w:pPr>
      <w:r w:rsidRPr="007D5937">
        <w:rPr>
          <w:rFonts w:ascii="Verdana" w:hAnsi="Verdana" w:cs="Arial"/>
          <w:sz w:val="18"/>
          <w:szCs w:val="18"/>
        </w:rPr>
        <w:t>....................................................................</w:t>
      </w:r>
    </w:p>
    <w:p w14:paraId="277E5A03" w14:textId="77777777" w:rsidR="007D5937" w:rsidRPr="007D5937" w:rsidRDefault="007D5937" w:rsidP="007D5937">
      <w:pPr>
        <w:spacing w:before="100" w:beforeAutospacing="1" w:after="100" w:afterAutospacing="1" w:line="240" w:lineRule="auto"/>
        <w:ind w:left="720"/>
        <w:rPr>
          <w:rFonts w:ascii="Verdana" w:hAnsi="Verdana" w:cs="Arial"/>
          <w:sz w:val="18"/>
          <w:szCs w:val="18"/>
        </w:rPr>
      </w:pPr>
      <w:r w:rsidRPr="007D5937">
        <w:rPr>
          <w:rFonts w:ascii="Verdana" w:hAnsi="Verdana" w:cs="Arial"/>
          <w:sz w:val="18"/>
          <w:szCs w:val="18"/>
        </w:rPr>
        <w:t>c) Data zakupu środka trwałego:</w:t>
      </w:r>
    </w:p>
    <w:p w14:paraId="354FF185" w14:textId="77777777" w:rsidR="007D5937" w:rsidRPr="007D5937" w:rsidRDefault="007D5937" w:rsidP="007D5937">
      <w:pPr>
        <w:spacing w:before="100" w:beforeAutospacing="1" w:after="100" w:afterAutospacing="1" w:line="240" w:lineRule="auto"/>
        <w:ind w:left="720"/>
        <w:rPr>
          <w:rFonts w:ascii="Verdana" w:hAnsi="Verdana" w:cs="Arial"/>
          <w:sz w:val="18"/>
          <w:szCs w:val="18"/>
        </w:rPr>
      </w:pPr>
      <w:r w:rsidRPr="007D5937">
        <w:rPr>
          <w:rFonts w:ascii="Verdana" w:hAnsi="Verdana" w:cs="Arial"/>
          <w:sz w:val="18"/>
          <w:szCs w:val="18"/>
        </w:rPr>
        <w:t>....................................................................</w:t>
      </w:r>
    </w:p>
    <w:p w14:paraId="56F13948" w14:textId="0473D949" w:rsidR="007D5937" w:rsidRPr="007D5937" w:rsidRDefault="007D5937" w:rsidP="006F7CF0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Verdana" w:hAnsi="Verdana" w:cs="Arial"/>
          <w:sz w:val="18"/>
          <w:szCs w:val="18"/>
        </w:rPr>
      </w:pPr>
      <w:r w:rsidRPr="007D5937">
        <w:rPr>
          <w:rFonts w:ascii="Verdana" w:hAnsi="Verdana" w:cs="Arial"/>
          <w:sz w:val="18"/>
          <w:szCs w:val="18"/>
        </w:rPr>
        <w:t>Oświadczam</w:t>
      </w:r>
      <w:r>
        <w:rPr>
          <w:rFonts w:ascii="Verdana" w:hAnsi="Verdana" w:cs="Arial"/>
          <w:sz w:val="18"/>
          <w:szCs w:val="18"/>
        </w:rPr>
        <w:t xml:space="preserve"> / -y</w:t>
      </w:r>
      <w:r w:rsidRPr="007D5937">
        <w:rPr>
          <w:rFonts w:ascii="Verdana" w:hAnsi="Verdana" w:cs="Arial"/>
          <w:sz w:val="18"/>
          <w:szCs w:val="18"/>
        </w:rPr>
        <w:t>, że informacje dotyczące pochodzenia, zakupu i źródeł finansowania wskazanego środka trwałego są zgodne ze stanem faktycznym.</w:t>
      </w:r>
    </w:p>
    <w:p w14:paraId="424C5C19" w14:textId="77777777" w:rsidR="006D2383" w:rsidRDefault="006D2383" w:rsidP="006D2383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</w:p>
    <w:p w14:paraId="744E072D" w14:textId="77777777" w:rsidR="006D2383" w:rsidRPr="006D2383" w:rsidRDefault="006D2383" w:rsidP="006D2383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 w:rsidRPr="006D2383">
        <w:rPr>
          <w:rFonts w:ascii="Verdana" w:hAnsi="Verdana" w:cs="Arial"/>
          <w:b/>
          <w:bCs/>
          <w:sz w:val="18"/>
          <w:szCs w:val="18"/>
        </w:rPr>
        <w:t>Dane używanego środka trwałego:</w:t>
      </w:r>
    </w:p>
    <w:p w14:paraId="70764234" w14:textId="77777777" w:rsidR="006D2383" w:rsidRPr="006D2383" w:rsidRDefault="006D2383" w:rsidP="006D2383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 w:rsidRPr="006D2383">
        <w:rPr>
          <w:rFonts w:ascii="Verdana" w:hAnsi="Verdana" w:cs="Arial"/>
          <w:sz w:val="18"/>
          <w:szCs w:val="18"/>
        </w:rPr>
        <w:t>Nazwa i rodzaj środka trwałego: ....................................................................</w:t>
      </w:r>
    </w:p>
    <w:p w14:paraId="03D6C4A6" w14:textId="77777777" w:rsidR="006D2383" w:rsidRPr="006D2383" w:rsidRDefault="006D2383" w:rsidP="006D2383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 w:rsidRPr="006D2383">
        <w:rPr>
          <w:rFonts w:ascii="Verdana" w:hAnsi="Verdana" w:cs="Arial"/>
          <w:sz w:val="18"/>
          <w:szCs w:val="18"/>
        </w:rPr>
        <w:t>Producent, model, typ: ....................................................................</w:t>
      </w:r>
    </w:p>
    <w:p w14:paraId="6142BC3D" w14:textId="77777777" w:rsidR="006D2383" w:rsidRPr="006D2383" w:rsidRDefault="006D2383" w:rsidP="006D2383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 w:rsidRPr="006D2383">
        <w:rPr>
          <w:rFonts w:ascii="Verdana" w:hAnsi="Verdana" w:cs="Arial"/>
          <w:sz w:val="18"/>
          <w:szCs w:val="18"/>
        </w:rPr>
        <w:t>Rok produkcji: ....................................................................</w:t>
      </w:r>
    </w:p>
    <w:p w14:paraId="583C693E" w14:textId="77777777" w:rsidR="006D2383" w:rsidRPr="006D2383" w:rsidRDefault="006D2383" w:rsidP="006D2383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 w:rsidRPr="006D2383">
        <w:rPr>
          <w:rFonts w:ascii="Verdana" w:hAnsi="Verdana" w:cs="Arial"/>
          <w:sz w:val="18"/>
          <w:szCs w:val="18"/>
        </w:rPr>
        <w:t>Numer seryjny / identyfikacyjny (jeżeli dotyczy): ....................................................................</w:t>
      </w:r>
    </w:p>
    <w:p w14:paraId="3A4BF816" w14:textId="77777777" w:rsidR="006D2383" w:rsidRDefault="006D2383" w:rsidP="006D2383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</w:p>
    <w:p w14:paraId="3682C5DE" w14:textId="77777777" w:rsidR="006D2383" w:rsidRDefault="006D2383" w:rsidP="006D2383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</w:p>
    <w:p w14:paraId="5A6D574B" w14:textId="10F4E64C" w:rsidR="004B7203" w:rsidRDefault="004B7203" w:rsidP="006D2383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</w:p>
    <w:p w14:paraId="6464E27B" w14:textId="77777777" w:rsidR="00FB29CB" w:rsidRDefault="00FB29CB" w:rsidP="0008518B">
      <w:pPr>
        <w:suppressAutoHyphens/>
        <w:spacing w:after="40" w:line="360" w:lineRule="auto"/>
        <w:ind w:left="4536"/>
        <w:jc w:val="center"/>
        <w:rPr>
          <w:rFonts w:ascii="Verdana" w:hAnsi="Verdana" w:cs="Arial"/>
          <w:sz w:val="18"/>
          <w:szCs w:val="18"/>
        </w:rPr>
      </w:pPr>
    </w:p>
    <w:p w14:paraId="06519F73" w14:textId="77777777" w:rsidR="00FB29CB" w:rsidRDefault="00FB29CB" w:rsidP="0008518B">
      <w:pPr>
        <w:suppressAutoHyphens/>
        <w:spacing w:after="40" w:line="360" w:lineRule="auto"/>
        <w:ind w:left="4536"/>
        <w:jc w:val="center"/>
        <w:rPr>
          <w:rFonts w:ascii="Verdana" w:hAnsi="Verdana" w:cs="Arial"/>
          <w:sz w:val="18"/>
          <w:szCs w:val="18"/>
        </w:rPr>
      </w:pPr>
    </w:p>
    <w:p w14:paraId="2FBACE1C" w14:textId="0D51630D" w:rsidR="0008518B" w:rsidRPr="00872A40" w:rsidRDefault="0008518B" w:rsidP="0008518B">
      <w:pPr>
        <w:suppressAutoHyphens/>
        <w:spacing w:after="40" w:line="360" w:lineRule="auto"/>
        <w:ind w:left="4536"/>
        <w:jc w:val="center"/>
        <w:rPr>
          <w:rFonts w:ascii="Verdana" w:hAnsi="Verdana" w:cs="Arial"/>
          <w:sz w:val="18"/>
          <w:szCs w:val="18"/>
        </w:rPr>
      </w:pPr>
      <w:r w:rsidRPr="00872A40">
        <w:rPr>
          <w:rFonts w:ascii="Verdana" w:hAnsi="Verdana" w:cs="Arial"/>
          <w:sz w:val="18"/>
          <w:szCs w:val="18"/>
        </w:rPr>
        <w:t>…………………………………………………….</w:t>
      </w:r>
    </w:p>
    <w:p w14:paraId="2C81D74C" w14:textId="38B53F52" w:rsidR="00646A87" w:rsidRPr="00872A40" w:rsidRDefault="0008518B" w:rsidP="001804F1">
      <w:pPr>
        <w:suppressAutoHyphens/>
        <w:spacing w:after="40" w:line="360" w:lineRule="auto"/>
        <w:ind w:left="4536"/>
        <w:jc w:val="center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Podpis / podpisy </w:t>
      </w:r>
      <w:r w:rsidR="009F39AF">
        <w:rPr>
          <w:rFonts w:ascii="Verdana" w:hAnsi="Verdana" w:cs="Arial"/>
          <w:sz w:val="18"/>
          <w:szCs w:val="18"/>
        </w:rPr>
        <w:t xml:space="preserve">zbywcy / </w:t>
      </w:r>
      <w:r>
        <w:rPr>
          <w:rFonts w:ascii="Verdana" w:hAnsi="Verdana" w:cs="Arial"/>
          <w:sz w:val="18"/>
          <w:szCs w:val="18"/>
        </w:rPr>
        <w:t xml:space="preserve">osób uprawnionych do reprezentacji </w:t>
      </w:r>
      <w:r w:rsidR="009F39AF">
        <w:rPr>
          <w:rFonts w:ascii="Verdana" w:hAnsi="Verdana" w:cs="Arial"/>
          <w:sz w:val="18"/>
          <w:szCs w:val="18"/>
        </w:rPr>
        <w:t>zbywcy</w:t>
      </w:r>
    </w:p>
    <w:sectPr w:rsidR="00646A87" w:rsidRPr="00872A40" w:rsidSect="00EC151C">
      <w:headerReference w:type="default" r:id="rId8"/>
      <w:footerReference w:type="default" r:id="rId9"/>
      <w:pgSz w:w="11906" w:h="16838"/>
      <w:pgMar w:top="567" w:right="1418" w:bottom="567" w:left="1418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6ADAC" w14:textId="77777777" w:rsidR="00EE1209" w:rsidRDefault="00EE1209" w:rsidP="004E00C7">
      <w:pPr>
        <w:spacing w:after="0" w:line="240" w:lineRule="auto"/>
      </w:pPr>
      <w:r>
        <w:separator/>
      </w:r>
    </w:p>
  </w:endnote>
  <w:endnote w:type="continuationSeparator" w:id="0">
    <w:p w14:paraId="6FE7CF53" w14:textId="77777777" w:rsidR="00EE1209" w:rsidRDefault="00EE1209" w:rsidP="004E0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EEB82" w14:textId="7B2C9F9F" w:rsidR="00BC2F97" w:rsidRPr="007963EE" w:rsidRDefault="006F7CF0" w:rsidP="007963EE">
    <w:pPr>
      <w:pStyle w:val="Stopka"/>
    </w:pPr>
    <w:r>
      <w:rPr>
        <w:noProof/>
      </w:rPr>
      <w:drawing>
        <wp:inline distT="0" distB="0" distL="0" distR="0" wp14:anchorId="79F48414" wp14:editId="075FA876">
          <wp:extent cx="5759450" cy="412750"/>
          <wp:effectExtent l="0" t="0" r="0" b="6350"/>
          <wp:docPr id="127350477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3504776" name="Obraz 12735047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412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4A506" w14:textId="77777777" w:rsidR="00EE1209" w:rsidRDefault="00EE1209" w:rsidP="004E00C7">
      <w:pPr>
        <w:spacing w:after="0" w:line="240" w:lineRule="auto"/>
      </w:pPr>
      <w:r>
        <w:separator/>
      </w:r>
    </w:p>
  </w:footnote>
  <w:footnote w:type="continuationSeparator" w:id="0">
    <w:p w14:paraId="4C8B4E57" w14:textId="77777777" w:rsidR="00EE1209" w:rsidRDefault="00EE1209" w:rsidP="004E0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AD264" w14:textId="1B7CD0D7" w:rsidR="005808CB" w:rsidRDefault="005808CB" w:rsidP="005808CB">
    <w:pPr>
      <w:pStyle w:val="Nagwek"/>
      <w:tabs>
        <w:tab w:val="left" w:pos="2694"/>
        <w:tab w:val="right" w:pos="9540"/>
        <w:tab w:val="left" w:pos="10065"/>
      </w:tabs>
      <w:ind w:right="-2"/>
      <w:rPr>
        <w:rFonts w:ascii="Verdana" w:hAnsi="Verdana" w:cs="Verdana"/>
        <w:sz w:val="16"/>
        <w:szCs w:val="16"/>
      </w:rPr>
    </w:pPr>
    <w:bookmarkStart w:id="0" w:name="_Hlk148082087"/>
    <w:bookmarkStart w:id="1" w:name="_Hlk148082086"/>
    <w:bookmarkEnd w:id="0"/>
    <w:bookmarkEnd w:id="1"/>
    <w:r>
      <w:rPr>
        <w:rFonts w:ascii="Times New Roman" w:hAnsi="Times New Roman" w:cs="Times New Roman"/>
        <w:noProof/>
        <w:sz w:val="20"/>
        <w:szCs w:val="20"/>
      </w:rPr>
      <w:drawing>
        <wp:anchor distT="0" distB="0" distL="114935" distR="114935" simplePos="0" relativeHeight="251659264" behindDoc="1" locked="0" layoutInCell="0" allowOverlap="1" wp14:anchorId="4FB0A4F7" wp14:editId="326997B6">
          <wp:simplePos x="0" y="0"/>
          <wp:positionH relativeFrom="column">
            <wp:posOffset>5849620</wp:posOffset>
          </wp:positionH>
          <wp:positionV relativeFrom="paragraph">
            <wp:posOffset>1905</wp:posOffset>
          </wp:positionV>
          <wp:extent cx="497840" cy="402590"/>
          <wp:effectExtent l="0" t="0" r="0" b="0"/>
          <wp:wrapTight wrapText="bothSides">
            <wp:wrapPolygon edited="0">
              <wp:start x="0" y="0"/>
              <wp:lineTo x="0" y="20442"/>
              <wp:lineTo x="20663" y="20442"/>
              <wp:lineTo x="20663" y="0"/>
              <wp:lineTo x="0" y="0"/>
            </wp:wrapPolygon>
          </wp:wrapTight>
          <wp:docPr id="143431154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" t="-8" r="-8" b="-8"/>
                  <a:stretch>
                    <a:fillRect/>
                  </a:stretch>
                </pic:blipFill>
                <pic:spPr bwMode="auto">
                  <a:xfrm>
                    <a:off x="0" y="0"/>
                    <a:ext cx="497840" cy="402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sz w:val="16"/>
        <w:szCs w:val="16"/>
      </w:rPr>
      <w:t xml:space="preserve">Załącznik nr </w:t>
    </w:r>
    <w:r w:rsidR="00FB29CB">
      <w:rPr>
        <w:rFonts w:ascii="Verdana" w:hAnsi="Verdana" w:cs="Arial"/>
        <w:sz w:val="16"/>
        <w:szCs w:val="16"/>
      </w:rPr>
      <w:t>2</w:t>
    </w:r>
    <w:r w:rsidR="006F7CF0">
      <w:rPr>
        <w:rFonts w:ascii="Verdana" w:hAnsi="Verdana" w:cs="Arial"/>
        <w:sz w:val="16"/>
        <w:szCs w:val="16"/>
      </w:rPr>
      <w:t>0</w:t>
    </w:r>
    <w:r>
      <w:rPr>
        <w:rFonts w:ascii="Verdana" w:hAnsi="Verdana" w:cs="Arial"/>
        <w:sz w:val="16"/>
        <w:szCs w:val="16"/>
      </w:rPr>
      <w:tab/>
    </w:r>
  </w:p>
  <w:p w14:paraId="43661D3F" w14:textId="77777777" w:rsidR="005808CB" w:rsidRDefault="005808CB" w:rsidP="005808CB">
    <w:pPr>
      <w:pStyle w:val="Nagwek"/>
      <w:tabs>
        <w:tab w:val="left" w:pos="2694"/>
        <w:tab w:val="right" w:pos="9540"/>
        <w:tab w:val="left" w:pos="10065"/>
      </w:tabs>
      <w:ind w:right="-2"/>
    </w:pPr>
    <w:r>
      <w:rPr>
        <w:rFonts w:ascii="Verdana" w:hAnsi="Verdana" w:cs="Arial"/>
        <w:sz w:val="16"/>
        <w:szCs w:val="16"/>
      </w:rPr>
      <w:t>do wniosku o pożyczkę</w:t>
    </w:r>
    <w:r>
      <w:rPr>
        <w:rFonts w:ascii="Verdana" w:hAnsi="Verdana" w:cs="Arial"/>
        <w:sz w:val="16"/>
        <w:szCs w:val="16"/>
      </w:rPr>
      <w:tab/>
    </w:r>
  </w:p>
  <w:p w14:paraId="3F7CC856" w14:textId="77777777" w:rsidR="005808CB" w:rsidRDefault="005808CB" w:rsidP="005808CB">
    <w:pPr>
      <w:pStyle w:val="Nagwek"/>
      <w:tabs>
        <w:tab w:val="left" w:pos="2694"/>
        <w:tab w:val="left" w:pos="5850"/>
      </w:tabs>
      <w:ind w:right="-2"/>
    </w:pPr>
    <w:r>
      <w:rPr>
        <w:rFonts w:ascii="Verdana" w:hAnsi="Verdana" w:cs="Arial"/>
        <w:sz w:val="16"/>
        <w:szCs w:val="16"/>
      </w:rPr>
      <w:tab/>
    </w:r>
    <w:r>
      <w:rPr>
        <w:rFonts w:ascii="Verdana" w:hAnsi="Verdana" w:cs="Arial"/>
        <w:sz w:val="16"/>
        <w:szCs w:val="16"/>
      </w:rPr>
      <w:tab/>
    </w:r>
  </w:p>
  <w:p w14:paraId="311E6BE7" w14:textId="77777777" w:rsidR="005808CB" w:rsidRDefault="005808CB" w:rsidP="005808CB">
    <w:pPr>
      <w:pStyle w:val="Nagwek"/>
      <w:pBdr>
        <w:bottom w:val="single" w:sz="6" w:space="1" w:color="000000"/>
      </w:pBdr>
      <w:rPr>
        <w:rFonts w:ascii="Verdana" w:hAnsi="Verdana" w:cs="Arial"/>
        <w:sz w:val="16"/>
        <w:szCs w:val="16"/>
      </w:rPr>
    </w:pPr>
  </w:p>
  <w:p w14:paraId="16CE82C3" w14:textId="77777777" w:rsidR="001804F1" w:rsidRPr="005808CB" w:rsidRDefault="001804F1" w:rsidP="005808C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C4A37"/>
    <w:multiLevelType w:val="multilevel"/>
    <w:tmpl w:val="B8D41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5B0824"/>
    <w:multiLevelType w:val="multilevel"/>
    <w:tmpl w:val="1BB09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F769FC"/>
    <w:multiLevelType w:val="multilevel"/>
    <w:tmpl w:val="1EB4697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Verdana" w:eastAsia="Times New Roman" w:hAnsi="Verdana" w:cs="Arial" w:hint="default"/>
      </w:rPr>
    </w:lvl>
    <w:lvl w:ilvl="2">
      <w:start w:val="1"/>
      <w:numFmt w:val="decimal"/>
      <w:lvlText w:val="%3)"/>
      <w:lvlJc w:val="left"/>
      <w:pPr>
        <w:tabs>
          <w:tab w:val="num" w:pos="720"/>
        </w:tabs>
        <w:ind w:left="720" w:hanging="720"/>
      </w:pPr>
      <w:rPr>
        <w:rFonts w:ascii="Verdana" w:eastAsia="Times New Roman" w:hAnsi="Verdana" w:cs="Arial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045543D"/>
    <w:multiLevelType w:val="multilevel"/>
    <w:tmpl w:val="5E30C0AA"/>
    <w:name w:val="a.222222222222222232232222222222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Verdana" w:eastAsia="Times New Roman" w:hAnsi="Verdana" w:cs="Arial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631A1621"/>
    <w:multiLevelType w:val="hybridMultilevel"/>
    <w:tmpl w:val="25F21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755023"/>
    <w:multiLevelType w:val="multilevel"/>
    <w:tmpl w:val="5E30C0A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Verdana" w:eastAsia="Times New Roman" w:hAnsi="Verdana" w:cs="Arial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740012976">
    <w:abstractNumId w:val="4"/>
  </w:num>
  <w:num w:numId="2" w16cid:durableId="144472348">
    <w:abstractNumId w:val="2"/>
  </w:num>
  <w:num w:numId="3" w16cid:durableId="2079786224">
    <w:abstractNumId w:val="3"/>
  </w:num>
  <w:num w:numId="4" w16cid:durableId="256640917">
    <w:abstractNumId w:val="5"/>
  </w:num>
  <w:num w:numId="5" w16cid:durableId="730882866">
    <w:abstractNumId w:val="1"/>
  </w:num>
  <w:num w:numId="6" w16cid:durableId="1062555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386"/>
    <w:rsid w:val="00014A88"/>
    <w:rsid w:val="0003096E"/>
    <w:rsid w:val="00044564"/>
    <w:rsid w:val="00062335"/>
    <w:rsid w:val="00072E2F"/>
    <w:rsid w:val="000810C4"/>
    <w:rsid w:val="0008518B"/>
    <w:rsid w:val="00097134"/>
    <w:rsid w:val="00097644"/>
    <w:rsid w:val="000977D0"/>
    <w:rsid w:val="000A0965"/>
    <w:rsid w:val="000A4E95"/>
    <w:rsid w:val="000A759B"/>
    <w:rsid w:val="000B151F"/>
    <w:rsid w:val="000B79D0"/>
    <w:rsid w:val="000D381D"/>
    <w:rsid w:val="000F6204"/>
    <w:rsid w:val="00112A74"/>
    <w:rsid w:val="00117FA5"/>
    <w:rsid w:val="00121679"/>
    <w:rsid w:val="00124A76"/>
    <w:rsid w:val="00126624"/>
    <w:rsid w:val="001365FE"/>
    <w:rsid w:val="0013699A"/>
    <w:rsid w:val="0014426A"/>
    <w:rsid w:val="00171F4F"/>
    <w:rsid w:val="00177817"/>
    <w:rsid w:val="001804F1"/>
    <w:rsid w:val="001806A3"/>
    <w:rsid w:val="00192792"/>
    <w:rsid w:val="00193331"/>
    <w:rsid w:val="001C336B"/>
    <w:rsid w:val="001D1BFA"/>
    <w:rsid w:val="001D1D76"/>
    <w:rsid w:val="001E265F"/>
    <w:rsid w:val="002136F1"/>
    <w:rsid w:val="00225522"/>
    <w:rsid w:val="00280746"/>
    <w:rsid w:val="002B0197"/>
    <w:rsid w:val="002D447B"/>
    <w:rsid w:val="002D7CC4"/>
    <w:rsid w:val="00316587"/>
    <w:rsid w:val="00320EE4"/>
    <w:rsid w:val="00321CB2"/>
    <w:rsid w:val="0032416A"/>
    <w:rsid w:val="0032692D"/>
    <w:rsid w:val="003839D6"/>
    <w:rsid w:val="00385647"/>
    <w:rsid w:val="003878D7"/>
    <w:rsid w:val="003941B8"/>
    <w:rsid w:val="00394846"/>
    <w:rsid w:val="003B1DB2"/>
    <w:rsid w:val="003C4A53"/>
    <w:rsid w:val="003D1227"/>
    <w:rsid w:val="003D52FB"/>
    <w:rsid w:val="003F12CD"/>
    <w:rsid w:val="003F6304"/>
    <w:rsid w:val="00404148"/>
    <w:rsid w:val="0044560D"/>
    <w:rsid w:val="004468B2"/>
    <w:rsid w:val="00462DF6"/>
    <w:rsid w:val="0046715E"/>
    <w:rsid w:val="00467472"/>
    <w:rsid w:val="004710B1"/>
    <w:rsid w:val="00474986"/>
    <w:rsid w:val="0049543D"/>
    <w:rsid w:val="004B7203"/>
    <w:rsid w:val="004C40EC"/>
    <w:rsid w:val="004E00C7"/>
    <w:rsid w:val="004E012B"/>
    <w:rsid w:val="004E3C2C"/>
    <w:rsid w:val="004E56D8"/>
    <w:rsid w:val="004F7FB1"/>
    <w:rsid w:val="0050047D"/>
    <w:rsid w:val="00510AFE"/>
    <w:rsid w:val="00515532"/>
    <w:rsid w:val="005348C1"/>
    <w:rsid w:val="005372CF"/>
    <w:rsid w:val="00537493"/>
    <w:rsid w:val="00542120"/>
    <w:rsid w:val="0054270F"/>
    <w:rsid w:val="00552E19"/>
    <w:rsid w:val="00573AEE"/>
    <w:rsid w:val="0057407C"/>
    <w:rsid w:val="005808CB"/>
    <w:rsid w:val="00583332"/>
    <w:rsid w:val="00585F89"/>
    <w:rsid w:val="00596D31"/>
    <w:rsid w:val="005B33BC"/>
    <w:rsid w:val="005C4C3C"/>
    <w:rsid w:val="005D258B"/>
    <w:rsid w:val="005D2FBB"/>
    <w:rsid w:val="005F6B39"/>
    <w:rsid w:val="0060341D"/>
    <w:rsid w:val="00606BC7"/>
    <w:rsid w:val="00616E9D"/>
    <w:rsid w:val="00646A87"/>
    <w:rsid w:val="0064711C"/>
    <w:rsid w:val="0066096A"/>
    <w:rsid w:val="00661044"/>
    <w:rsid w:val="00687C71"/>
    <w:rsid w:val="006A17D0"/>
    <w:rsid w:val="006B57CE"/>
    <w:rsid w:val="006C41C9"/>
    <w:rsid w:val="006D2383"/>
    <w:rsid w:val="006D2A9E"/>
    <w:rsid w:val="006D60B9"/>
    <w:rsid w:val="006F7CF0"/>
    <w:rsid w:val="0071000F"/>
    <w:rsid w:val="0071593E"/>
    <w:rsid w:val="007207BE"/>
    <w:rsid w:val="00724AFE"/>
    <w:rsid w:val="007263C1"/>
    <w:rsid w:val="0073074A"/>
    <w:rsid w:val="00730F77"/>
    <w:rsid w:val="00791E38"/>
    <w:rsid w:val="007963EE"/>
    <w:rsid w:val="007A3769"/>
    <w:rsid w:val="007B4C0C"/>
    <w:rsid w:val="007D2655"/>
    <w:rsid w:val="007D5937"/>
    <w:rsid w:val="007D63DD"/>
    <w:rsid w:val="008012D4"/>
    <w:rsid w:val="0080591B"/>
    <w:rsid w:val="00822709"/>
    <w:rsid w:val="008304D1"/>
    <w:rsid w:val="00831079"/>
    <w:rsid w:val="00840889"/>
    <w:rsid w:val="00855DE7"/>
    <w:rsid w:val="008653C4"/>
    <w:rsid w:val="00872A40"/>
    <w:rsid w:val="008B18B7"/>
    <w:rsid w:val="008B1D00"/>
    <w:rsid w:val="008B2FC0"/>
    <w:rsid w:val="008C44B8"/>
    <w:rsid w:val="008F67D7"/>
    <w:rsid w:val="00903D07"/>
    <w:rsid w:val="00911CA3"/>
    <w:rsid w:val="00913299"/>
    <w:rsid w:val="00914CF6"/>
    <w:rsid w:val="009327B6"/>
    <w:rsid w:val="00940752"/>
    <w:rsid w:val="00946D4A"/>
    <w:rsid w:val="00963986"/>
    <w:rsid w:val="0097186B"/>
    <w:rsid w:val="00974784"/>
    <w:rsid w:val="00983362"/>
    <w:rsid w:val="00996025"/>
    <w:rsid w:val="00996A64"/>
    <w:rsid w:val="009A2BB5"/>
    <w:rsid w:val="009A2DB6"/>
    <w:rsid w:val="009B2244"/>
    <w:rsid w:val="009B7984"/>
    <w:rsid w:val="009C56B3"/>
    <w:rsid w:val="009D35BB"/>
    <w:rsid w:val="009E0444"/>
    <w:rsid w:val="009E770B"/>
    <w:rsid w:val="009F39AF"/>
    <w:rsid w:val="00A03205"/>
    <w:rsid w:val="00A041D4"/>
    <w:rsid w:val="00A078DD"/>
    <w:rsid w:val="00A079CF"/>
    <w:rsid w:val="00A1371D"/>
    <w:rsid w:val="00A26012"/>
    <w:rsid w:val="00A27368"/>
    <w:rsid w:val="00A41B2E"/>
    <w:rsid w:val="00A67722"/>
    <w:rsid w:val="00A700C8"/>
    <w:rsid w:val="00A72EC6"/>
    <w:rsid w:val="00A7734A"/>
    <w:rsid w:val="00A80E36"/>
    <w:rsid w:val="00A93319"/>
    <w:rsid w:val="00AA41F5"/>
    <w:rsid w:val="00AA65F9"/>
    <w:rsid w:val="00AB5B7C"/>
    <w:rsid w:val="00AD0ABB"/>
    <w:rsid w:val="00AE0622"/>
    <w:rsid w:val="00AE1C20"/>
    <w:rsid w:val="00AE20F3"/>
    <w:rsid w:val="00B075D5"/>
    <w:rsid w:val="00B24CB8"/>
    <w:rsid w:val="00B27FAC"/>
    <w:rsid w:val="00B358BF"/>
    <w:rsid w:val="00B426A4"/>
    <w:rsid w:val="00B51153"/>
    <w:rsid w:val="00B60882"/>
    <w:rsid w:val="00B6232D"/>
    <w:rsid w:val="00B641B5"/>
    <w:rsid w:val="00B75D95"/>
    <w:rsid w:val="00BB4083"/>
    <w:rsid w:val="00BC1AC7"/>
    <w:rsid w:val="00BC2F97"/>
    <w:rsid w:val="00BD6622"/>
    <w:rsid w:val="00BD6F0B"/>
    <w:rsid w:val="00BE78A4"/>
    <w:rsid w:val="00C01F5E"/>
    <w:rsid w:val="00C022B3"/>
    <w:rsid w:val="00C14D80"/>
    <w:rsid w:val="00C2524E"/>
    <w:rsid w:val="00C30CBF"/>
    <w:rsid w:val="00C331C6"/>
    <w:rsid w:val="00C35D94"/>
    <w:rsid w:val="00C44351"/>
    <w:rsid w:val="00C479FE"/>
    <w:rsid w:val="00C54F02"/>
    <w:rsid w:val="00C7433F"/>
    <w:rsid w:val="00C75B10"/>
    <w:rsid w:val="00C873F5"/>
    <w:rsid w:val="00CA38AC"/>
    <w:rsid w:val="00CC3EA9"/>
    <w:rsid w:val="00CD0CF0"/>
    <w:rsid w:val="00CF45B3"/>
    <w:rsid w:val="00D07F9F"/>
    <w:rsid w:val="00D12ECF"/>
    <w:rsid w:val="00D15156"/>
    <w:rsid w:val="00D33151"/>
    <w:rsid w:val="00D361A6"/>
    <w:rsid w:val="00D40872"/>
    <w:rsid w:val="00D43752"/>
    <w:rsid w:val="00D62540"/>
    <w:rsid w:val="00D82589"/>
    <w:rsid w:val="00DA059F"/>
    <w:rsid w:val="00DA3FE4"/>
    <w:rsid w:val="00DD2699"/>
    <w:rsid w:val="00DD29E8"/>
    <w:rsid w:val="00DD47BC"/>
    <w:rsid w:val="00DE0295"/>
    <w:rsid w:val="00DE0DE6"/>
    <w:rsid w:val="00DE5F63"/>
    <w:rsid w:val="00DE6E0B"/>
    <w:rsid w:val="00E13A3A"/>
    <w:rsid w:val="00E61746"/>
    <w:rsid w:val="00E66B83"/>
    <w:rsid w:val="00E73236"/>
    <w:rsid w:val="00E73BB5"/>
    <w:rsid w:val="00E84812"/>
    <w:rsid w:val="00EA08E0"/>
    <w:rsid w:val="00EC151C"/>
    <w:rsid w:val="00ED2568"/>
    <w:rsid w:val="00EE1209"/>
    <w:rsid w:val="00EE151F"/>
    <w:rsid w:val="00EE6227"/>
    <w:rsid w:val="00F018F6"/>
    <w:rsid w:val="00F15DFB"/>
    <w:rsid w:val="00F268DF"/>
    <w:rsid w:val="00F67BE8"/>
    <w:rsid w:val="00F77B5A"/>
    <w:rsid w:val="00F807C5"/>
    <w:rsid w:val="00FA16C5"/>
    <w:rsid w:val="00FA1F31"/>
    <w:rsid w:val="00FB109B"/>
    <w:rsid w:val="00FB2695"/>
    <w:rsid w:val="00FB29CB"/>
    <w:rsid w:val="00FB32F8"/>
    <w:rsid w:val="00FC3FE1"/>
    <w:rsid w:val="00FC516A"/>
    <w:rsid w:val="00FC5386"/>
    <w:rsid w:val="00FC59E1"/>
    <w:rsid w:val="00FD1B36"/>
    <w:rsid w:val="00FD73A4"/>
    <w:rsid w:val="00FF1A04"/>
    <w:rsid w:val="00FF256D"/>
    <w:rsid w:val="00FF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6AEF45"/>
  <w15:docId w15:val="{2AB055B1-726C-4E43-A8E9-1CBF20470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4E00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4E00C7"/>
  </w:style>
  <w:style w:type="paragraph" w:styleId="Stopka">
    <w:name w:val="footer"/>
    <w:basedOn w:val="Normalny"/>
    <w:link w:val="StopkaZnak"/>
    <w:uiPriority w:val="99"/>
    <w:unhideWhenUsed/>
    <w:rsid w:val="004E00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00C7"/>
  </w:style>
  <w:style w:type="paragraph" w:styleId="Tekstdymka">
    <w:name w:val="Balloon Text"/>
    <w:basedOn w:val="Normalny"/>
    <w:link w:val="TekstdymkaZnak"/>
    <w:uiPriority w:val="99"/>
    <w:semiHidden/>
    <w:unhideWhenUsed/>
    <w:rsid w:val="004E00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00C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839D6"/>
    <w:pPr>
      <w:autoSpaceDE w:val="0"/>
      <w:autoSpaceDN w:val="0"/>
      <w:adjustRightInd w:val="0"/>
      <w:spacing w:after="0" w:line="288" w:lineRule="auto"/>
      <w:ind w:left="720" w:right="34"/>
      <w:contextualSpacing/>
      <w:textAlignment w:val="center"/>
    </w:pPr>
    <w:rPr>
      <w:rFonts w:asciiTheme="majorHAnsi" w:hAnsiTheme="majorHAnsi"/>
      <w:sz w:val="24"/>
      <w:szCs w:val="24"/>
    </w:rPr>
  </w:style>
  <w:style w:type="paragraph" w:styleId="Tekstpodstawowy2">
    <w:name w:val="Body Text 2"/>
    <w:basedOn w:val="Normalny"/>
    <w:link w:val="Tekstpodstawowy2Znak"/>
    <w:rsid w:val="00117FA5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117FA5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DA059F"/>
    <w:pPr>
      <w:spacing w:after="0" w:line="240" w:lineRule="auto"/>
    </w:pPr>
  </w:style>
  <w:style w:type="paragraph" w:styleId="NormalnyWeb">
    <w:name w:val="Normal (Web)"/>
    <w:basedOn w:val="Normalny"/>
    <w:uiPriority w:val="99"/>
    <w:semiHidden/>
    <w:unhideWhenUsed/>
    <w:rsid w:val="006D2383"/>
    <w:rPr>
      <w:rFonts w:ascii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D59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BARRSA\RENATA\I.2%20BGK\wz&#243;r%20pisma_infor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1F92AC-5D30-4C75-8A33-4702921E2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wzór pisma_infor.dotx</Template>
  <TotalTime>85</TotalTime>
  <Pages>1</Pages>
  <Words>253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BARR SA</dc:creator>
  <cp:lastModifiedBy>Mateusz Bury</cp:lastModifiedBy>
  <cp:revision>33</cp:revision>
  <cp:lastPrinted>2023-08-28T07:09:00Z</cp:lastPrinted>
  <dcterms:created xsi:type="dcterms:W3CDTF">2023-10-04T06:11:00Z</dcterms:created>
  <dcterms:modified xsi:type="dcterms:W3CDTF">2026-10-22T16:20:00Z</dcterms:modified>
</cp:coreProperties>
</file>