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E8BC" w14:textId="77777777" w:rsidR="00872A40" w:rsidRPr="00872A40" w:rsidRDefault="00872A40" w:rsidP="00F77B5A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</w:p>
    <w:p w14:paraId="4086ED84" w14:textId="56E18011" w:rsidR="00F77B5A" w:rsidRPr="00872A40" w:rsidRDefault="00872A40" w:rsidP="00F77B5A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………………..</w:t>
      </w:r>
      <w:r w:rsidR="00F77B5A" w:rsidRPr="00872A40">
        <w:rPr>
          <w:rFonts w:ascii="Verdana" w:hAnsi="Verdana" w:cs="Arial"/>
          <w:sz w:val="18"/>
          <w:szCs w:val="18"/>
        </w:rPr>
        <w:t>, dn</w:t>
      </w:r>
      <w:r>
        <w:rPr>
          <w:rFonts w:ascii="Verdana" w:hAnsi="Verdana" w:cs="Arial"/>
          <w:sz w:val="18"/>
          <w:szCs w:val="18"/>
        </w:rPr>
        <w:t>.</w:t>
      </w:r>
      <w:r w:rsidR="00F77B5A"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…………………</w:t>
      </w:r>
      <w:r w:rsidR="00F77B5A" w:rsidRPr="00872A40">
        <w:rPr>
          <w:rFonts w:ascii="Verdana" w:hAnsi="Verdana" w:cs="Arial"/>
          <w:sz w:val="18"/>
          <w:szCs w:val="18"/>
        </w:rPr>
        <w:t xml:space="preserve"> r.</w:t>
      </w:r>
    </w:p>
    <w:p w14:paraId="1352B926" w14:textId="77777777" w:rsidR="00F77B5A" w:rsidRPr="00872A40" w:rsidRDefault="00F77B5A" w:rsidP="00F77B5A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018FBAA" w14:textId="77777777" w:rsidR="00F77B5A" w:rsidRPr="00872A40" w:rsidRDefault="00F77B5A" w:rsidP="00F77B5A">
      <w:pPr>
        <w:spacing w:after="40" w:line="240" w:lineRule="auto"/>
        <w:jc w:val="center"/>
        <w:rPr>
          <w:rFonts w:ascii="Verdana" w:hAnsi="Verdana" w:cs="Arial"/>
          <w:b/>
        </w:rPr>
      </w:pPr>
      <w:r w:rsidRPr="00872A40">
        <w:rPr>
          <w:rFonts w:ascii="Verdana" w:hAnsi="Verdana" w:cs="Arial"/>
          <w:b/>
        </w:rPr>
        <w:t>OŚWIADCZENIE</w:t>
      </w:r>
    </w:p>
    <w:p w14:paraId="2956296C" w14:textId="77777777" w:rsidR="00AE1C20" w:rsidRPr="00872A40" w:rsidRDefault="00AE1C20" w:rsidP="00F77B5A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6513F975" w14:textId="3B831FD5" w:rsidR="00F77B5A" w:rsidRPr="00872A40" w:rsidRDefault="00F77B5A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Ja niżej podpisan</w:t>
      </w:r>
      <w:r w:rsidR="00ED2568" w:rsidRPr="00872A40">
        <w:rPr>
          <w:rFonts w:ascii="Verdana" w:hAnsi="Verdana" w:cs="Arial"/>
          <w:sz w:val="18"/>
          <w:szCs w:val="18"/>
        </w:rPr>
        <w:t>a</w:t>
      </w:r>
      <w:r w:rsidR="00872A40">
        <w:rPr>
          <w:rFonts w:ascii="Verdana" w:hAnsi="Verdana" w:cs="Arial"/>
          <w:sz w:val="18"/>
          <w:szCs w:val="18"/>
        </w:rPr>
        <w:t xml:space="preserve"> / -y</w:t>
      </w:r>
      <w:r w:rsidR="00AA41F5" w:rsidRPr="00872A40">
        <w:rPr>
          <w:rFonts w:ascii="Verdana" w:hAnsi="Verdana" w:cs="Arial"/>
          <w:sz w:val="18"/>
          <w:szCs w:val="18"/>
        </w:rPr>
        <w:t>,</w:t>
      </w:r>
    </w:p>
    <w:p w14:paraId="5260E948" w14:textId="20E6D874" w:rsidR="00872A40" w:rsidRDefault="00872A40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="00ED2568"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="00ED2568" w:rsidRPr="00872A40">
        <w:rPr>
          <w:rFonts w:ascii="Verdana" w:hAnsi="Verdana" w:cs="Arial"/>
          <w:b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="00ED2568"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bCs/>
          <w:sz w:val="18"/>
          <w:szCs w:val="18"/>
        </w:rPr>
        <w:t>prowadząca</w:t>
      </w:r>
      <w:r>
        <w:rPr>
          <w:rFonts w:ascii="Verdana" w:hAnsi="Verdana" w:cs="Arial"/>
          <w:bCs/>
          <w:sz w:val="18"/>
          <w:szCs w:val="18"/>
        </w:rPr>
        <w:t xml:space="preserve"> / -y</w:t>
      </w:r>
      <w:r w:rsidR="00ED2568" w:rsidRPr="00872A40">
        <w:rPr>
          <w:rFonts w:ascii="Verdana" w:hAnsi="Verdana" w:cs="Arial"/>
          <w:bCs/>
          <w:sz w:val="18"/>
          <w:szCs w:val="18"/>
        </w:rPr>
        <w:t xml:space="preserve"> działalność gospodarczą zgodnie z wpisem do Centralnej Ewidencji i Informacji o Działalności Gospodarczej Rzeczypospolitej Polskiej pod nazwą </w:t>
      </w:r>
      <w:bookmarkStart w:id="0" w:name="_Hlk69130022"/>
      <w:r>
        <w:rPr>
          <w:rFonts w:ascii="Verdana" w:hAnsi="Verdana" w:cs="Arial"/>
          <w:b/>
          <w:bCs/>
          <w:sz w:val="18"/>
          <w:szCs w:val="18"/>
        </w:rPr>
        <w:t>………………………………….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ED2568" w:rsidRPr="00872A40">
        <w:rPr>
          <w:rFonts w:ascii="Verdana" w:hAnsi="Verdana" w:cs="Arial"/>
          <w:sz w:val="18"/>
          <w:szCs w:val="18"/>
        </w:rPr>
        <w:t xml:space="preserve">z siedzibą w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 w:rsidR="0097186B" w:rsidRPr="00872A40">
        <w:rPr>
          <w:rFonts w:ascii="Verdana" w:hAnsi="Verdana" w:cs="Arial"/>
          <w:sz w:val="18"/>
          <w:szCs w:val="18"/>
        </w:rPr>
        <w:t xml:space="preserve">ul. </w:t>
      </w:r>
      <w:r>
        <w:rPr>
          <w:rFonts w:ascii="Verdana" w:hAnsi="Verdana" w:cs="Arial"/>
          <w:sz w:val="18"/>
          <w:szCs w:val="18"/>
        </w:rPr>
        <w:t>………………….</w:t>
      </w:r>
      <w:r w:rsidR="00ED2568" w:rsidRPr="00872A40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..</w:t>
      </w:r>
      <w:r w:rsidR="00ED2568" w:rsidRPr="00872A40">
        <w:rPr>
          <w:rFonts w:ascii="Verdana" w:hAnsi="Verdana" w:cs="Arial"/>
          <w:sz w:val="18"/>
          <w:szCs w:val="18"/>
        </w:rPr>
        <w:t>-</w:t>
      </w:r>
      <w:r>
        <w:rPr>
          <w:rFonts w:ascii="Verdana" w:hAnsi="Verdana" w:cs="Arial"/>
          <w:sz w:val="18"/>
          <w:szCs w:val="18"/>
        </w:rPr>
        <w:t>…..</w:t>
      </w:r>
      <w:r w:rsidR="00ED2568"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</w:t>
      </w:r>
      <w:r w:rsidR="00ED2568" w:rsidRPr="00872A40">
        <w:rPr>
          <w:rFonts w:ascii="Verdana" w:hAnsi="Verdana" w:cs="Arial"/>
          <w:b/>
          <w:bCs/>
          <w:sz w:val="18"/>
          <w:szCs w:val="18"/>
        </w:rPr>
        <w:t xml:space="preserve">, </w:t>
      </w:r>
      <w:r w:rsidR="00ED2568" w:rsidRPr="00872A40">
        <w:rPr>
          <w:rFonts w:ascii="Verdana" w:hAnsi="Verdana" w:cs="Arial"/>
          <w:sz w:val="18"/>
          <w:szCs w:val="18"/>
        </w:rPr>
        <w:t xml:space="preserve">REGON </w:t>
      </w:r>
      <w:r w:rsidRPr="0014426A">
        <w:rPr>
          <w:rFonts w:ascii="Verdana" w:hAnsi="Verdana" w:cs="Arial"/>
          <w:sz w:val="18"/>
          <w:szCs w:val="18"/>
        </w:rPr>
        <w:t>…………….</w:t>
      </w:r>
      <w:r w:rsidR="00ED2568" w:rsidRPr="0014426A">
        <w:rPr>
          <w:rFonts w:ascii="Verdana" w:hAnsi="Verdana" w:cs="Arial"/>
          <w:sz w:val="18"/>
          <w:szCs w:val="18"/>
        </w:rPr>
        <w:t xml:space="preserve">, nr NIP </w:t>
      </w:r>
      <w:bookmarkEnd w:id="0"/>
      <w:r w:rsidRPr="0014426A">
        <w:rPr>
          <w:rFonts w:ascii="Verdana" w:hAnsi="Verdana" w:cs="Arial"/>
          <w:sz w:val="18"/>
          <w:szCs w:val="18"/>
        </w:rPr>
        <w:t>…………….</w:t>
      </w:r>
      <w:r w:rsidR="00ED2568" w:rsidRPr="0014426A">
        <w:rPr>
          <w:rFonts w:ascii="Verdana" w:hAnsi="Verdana" w:cs="Arial"/>
          <w:sz w:val="18"/>
          <w:szCs w:val="18"/>
        </w:rPr>
        <w:t xml:space="preserve">, </w:t>
      </w:r>
      <w:r w:rsidR="00F77B5A" w:rsidRPr="0014426A">
        <w:rPr>
          <w:rFonts w:ascii="Verdana" w:hAnsi="Verdana" w:cs="Arial"/>
          <w:sz w:val="18"/>
          <w:szCs w:val="18"/>
        </w:rPr>
        <w:t xml:space="preserve">niniejszym oświadczam, iż w ramach realizacji </w:t>
      </w:r>
      <w:r w:rsidRPr="0014426A">
        <w:rPr>
          <w:rFonts w:ascii="Verdana" w:hAnsi="Verdana" w:cs="Arial"/>
          <w:sz w:val="18"/>
          <w:szCs w:val="18"/>
        </w:rPr>
        <w:t xml:space="preserve">Umowy Inwestycyjnej </w:t>
      </w:r>
      <w:r w:rsidR="00F77B5A" w:rsidRPr="0014426A">
        <w:rPr>
          <w:rFonts w:ascii="Verdana" w:hAnsi="Verdana" w:cs="Arial"/>
          <w:sz w:val="18"/>
          <w:szCs w:val="18"/>
        </w:rPr>
        <w:t>polegające</w:t>
      </w:r>
      <w:r w:rsidRPr="0014426A">
        <w:rPr>
          <w:rFonts w:ascii="Verdana" w:hAnsi="Verdana" w:cs="Arial"/>
          <w:sz w:val="18"/>
          <w:szCs w:val="18"/>
        </w:rPr>
        <w:t>j</w:t>
      </w:r>
      <w:r w:rsidR="00F77B5A" w:rsidRPr="0014426A">
        <w:rPr>
          <w:rFonts w:ascii="Verdana" w:hAnsi="Verdana" w:cs="Arial"/>
          <w:sz w:val="18"/>
          <w:szCs w:val="18"/>
        </w:rPr>
        <w:t xml:space="preserve"> </w:t>
      </w:r>
      <w:r w:rsidR="007D63DD" w:rsidRPr="0014426A">
        <w:rPr>
          <w:rFonts w:ascii="Verdana" w:hAnsi="Verdana" w:cs="Arial"/>
          <w:sz w:val="18"/>
          <w:szCs w:val="18"/>
        </w:rPr>
        <w:t>na</w:t>
      </w:r>
      <w:r w:rsidRPr="0014426A">
        <w:rPr>
          <w:rFonts w:ascii="Verdana" w:hAnsi="Verdana" w:cs="Arial"/>
          <w:sz w:val="18"/>
          <w:szCs w:val="18"/>
        </w:rPr>
        <w:t>:</w:t>
      </w:r>
    </w:p>
    <w:p w14:paraId="2A7436AA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4761DAE5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10175371" w14:textId="77777777" w:rsidR="00872A40" w:rsidRDefault="00872A40" w:rsidP="00872A4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EE78674" w14:textId="42336696" w:rsidR="00F77B5A" w:rsidRDefault="00F77B5A" w:rsidP="00AE1C20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 xml:space="preserve">na potrzeby prowadzonej działalności gospodarczej na terenie </w:t>
      </w:r>
      <w:r w:rsidRPr="000D4B43">
        <w:rPr>
          <w:rFonts w:ascii="Verdana" w:hAnsi="Verdana" w:cs="Arial"/>
          <w:sz w:val="18"/>
          <w:szCs w:val="18"/>
          <w:highlight w:val="yellow"/>
        </w:rPr>
        <w:t xml:space="preserve">województwa </w:t>
      </w:r>
      <w:r w:rsidR="000D4B43" w:rsidRPr="000D4B43">
        <w:rPr>
          <w:rFonts w:ascii="Verdana" w:hAnsi="Verdana" w:cs="Arial"/>
          <w:sz w:val="18"/>
          <w:szCs w:val="18"/>
          <w:highlight w:val="yellow"/>
        </w:rPr>
        <w:t>……………….</w:t>
      </w:r>
      <w:r w:rsidRPr="00872A40">
        <w:rPr>
          <w:rFonts w:ascii="Verdana" w:hAnsi="Verdana" w:cs="Arial"/>
          <w:sz w:val="18"/>
          <w:szCs w:val="18"/>
        </w:rPr>
        <w:t>,</w:t>
      </w:r>
      <w:r w:rsidR="00983362" w:rsidRP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nie nastąpi</w:t>
      </w:r>
      <w:r w:rsidR="00872A40">
        <w:rPr>
          <w:rFonts w:ascii="Verdana" w:hAnsi="Verdana" w:cs="Arial"/>
          <w:sz w:val="18"/>
          <w:szCs w:val="18"/>
        </w:rPr>
        <w:t xml:space="preserve"> n</w:t>
      </w:r>
      <w:r w:rsidRPr="00872A40">
        <w:rPr>
          <w:rFonts w:ascii="Verdana" w:hAnsi="Verdana" w:cs="Arial"/>
          <w:sz w:val="18"/>
          <w:szCs w:val="18"/>
        </w:rPr>
        <w:t>akładanie się dofinansowania przyznanego</w:t>
      </w:r>
      <w:r w:rsid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z Funduszy Strukturalnych, innych funduszy, programów, środków</w:t>
      </w:r>
      <w:r w:rsidR="00AE0622" w:rsidRP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i instrumentów</w:t>
      </w:r>
      <w:r w:rsidR="00872A40"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Unii Europejskiej, a także innych źródeł pomocy krajowej lub zagranicznej</w:t>
      </w:r>
      <w:r w:rsidR="00117FA5">
        <w:rPr>
          <w:rFonts w:ascii="Verdana" w:hAnsi="Verdana" w:cs="Arial"/>
          <w:sz w:val="18"/>
          <w:szCs w:val="18"/>
        </w:rPr>
        <w:t xml:space="preserve">, tzn. nie </w:t>
      </w:r>
      <w:r w:rsidR="000977D0">
        <w:rPr>
          <w:rFonts w:ascii="Verdana" w:hAnsi="Verdana" w:cs="Arial"/>
          <w:sz w:val="18"/>
          <w:szCs w:val="18"/>
        </w:rPr>
        <w:t xml:space="preserve">doszło i nie </w:t>
      </w:r>
      <w:r w:rsidR="00117FA5">
        <w:rPr>
          <w:rFonts w:ascii="Verdana" w:hAnsi="Verdana" w:cs="Arial"/>
          <w:sz w:val="18"/>
          <w:szCs w:val="18"/>
        </w:rPr>
        <w:t>dojdzie do podwójnego finansowania, przez które rozumie się w szczególności:</w:t>
      </w:r>
    </w:p>
    <w:p w14:paraId="249C387D" w14:textId="09B1A172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więcej niż jednokrotne rozliczenie tego samego wydatku albo tej samej części wydatku ze środków UE w jakiejkolwiek formie (w szczególności dotacji, pożyczki, gwarancji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poręczenia)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182FD979" w14:textId="77777777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zakupu używanego środka trwałego, który był uprzednio współfinansowany z udziałem środków UE,</w:t>
      </w:r>
    </w:p>
    <w:p w14:paraId="7EB6A40F" w14:textId="77777777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kosztów amortyzacji środka trwałego uprzednio zakupionego z udziałem środków UE,</w:t>
      </w:r>
    </w:p>
    <w:p w14:paraId="3FC0E0FD" w14:textId="13614CB9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wydatku poniesionego przez leasingodawcę na zakup przedmiotu leasingu w ramach leasingu finansowego, a następnie rozliczenie rat opłacanych przez beneficjenta w związku z leasingiem tego przedmiotu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65842865" w14:textId="3B1C7F34" w:rsidR="00117FA5" w:rsidRP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objęcie kosztów kwalifikowalnych jednocześnie wsparciem w formie pożyczki i gwarancji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 w:rsidR="00E66B83"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5261E488" w14:textId="3254AE73" w:rsid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tego samego wydatku w kosztach pośrednich projektu oraz kosztach bezpośrednich projektu</w:t>
      </w:r>
      <w:r w:rsidR="00E66B83">
        <w:rPr>
          <w:rFonts w:ascii="Verdana" w:hAnsi="Verdana" w:cs="Arial"/>
          <w:sz w:val="18"/>
          <w:szCs w:val="18"/>
        </w:rPr>
        <w:t>,</w:t>
      </w:r>
    </w:p>
    <w:p w14:paraId="65239DDD" w14:textId="3DBB3367" w:rsidR="00117FA5" w:rsidRDefault="00117FA5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otrzymanie na wydatki kwalifikowalne danego projektu lub części projektu dotacji z kilku źródeł (krajowych, unijnych lub innych) w wysokości łącznie wyższej niż 100% wydatków kwalifikowalnych projektu lub części projektu</w:t>
      </w:r>
      <w:r w:rsidR="007207BE">
        <w:rPr>
          <w:rFonts w:ascii="Verdana" w:hAnsi="Verdana" w:cs="Arial"/>
          <w:sz w:val="18"/>
          <w:szCs w:val="18"/>
        </w:rPr>
        <w:t>,</w:t>
      </w:r>
    </w:p>
    <w:p w14:paraId="619E7C98" w14:textId="2AFBF137" w:rsidR="007207BE" w:rsidRDefault="007207BE" w:rsidP="00E66B83">
      <w:pPr>
        <w:pStyle w:val="Akapitzlist"/>
        <w:numPr>
          <w:ilvl w:val="1"/>
          <w:numId w:val="3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zaliczkowe finansowanie (prefinansowanie) projektów dotacyjnych współfinansowanych ze środków Unii Europejskiej.</w:t>
      </w:r>
    </w:p>
    <w:p w14:paraId="070BA0C0" w14:textId="6E891EB7" w:rsidR="00840889" w:rsidRPr="00840889" w:rsidRDefault="00840889" w:rsidP="0084088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Jednocześnie oświadczam</w:t>
      </w:r>
      <w:r w:rsidR="0032692D">
        <w:rPr>
          <w:rFonts w:ascii="Verdana" w:hAnsi="Verdana" w:cs="Arial"/>
          <w:sz w:val="18"/>
          <w:szCs w:val="18"/>
        </w:rPr>
        <w:t>/-y</w:t>
      </w:r>
      <w:r>
        <w:rPr>
          <w:rFonts w:ascii="Verdana" w:hAnsi="Verdana" w:cs="Arial"/>
          <w:sz w:val="18"/>
          <w:szCs w:val="18"/>
        </w:rPr>
        <w:t>, że jestem świadomy, że w przypadku wystąpienia podwójnego finansowania wydatki przedstawione do rozliczenia w ramach umowy pożyczki jak i w ramach innych umów o dofinansowanie zostaną uznane za niekwalifikowalne. Ponadto jestem świadomy o prowadzonych w tym zakresie kontrolach krzyżowych.</w:t>
      </w:r>
    </w:p>
    <w:p w14:paraId="6E2B5324" w14:textId="77777777" w:rsidR="00F77B5A" w:rsidRPr="00872A40" w:rsidRDefault="00F77B5A" w:rsidP="00F77B5A">
      <w:pPr>
        <w:spacing w:after="40" w:line="360" w:lineRule="auto"/>
        <w:jc w:val="both"/>
        <w:rPr>
          <w:rFonts w:ascii="Verdana" w:hAnsi="Verdana" w:cs="Arial"/>
          <w:sz w:val="18"/>
          <w:szCs w:val="18"/>
        </w:rPr>
      </w:pPr>
    </w:p>
    <w:p w14:paraId="0F217A73" w14:textId="77777777" w:rsidR="00F77B5A" w:rsidRPr="00872A40" w:rsidRDefault="00F77B5A" w:rsidP="00F77B5A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…………………………………………………….</w:t>
      </w:r>
    </w:p>
    <w:p w14:paraId="142CA86F" w14:textId="6A89FCBF" w:rsidR="0008518B" w:rsidRDefault="00F77B5A" w:rsidP="00B75D95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Podpis Przedsiębiorcy</w:t>
      </w:r>
    </w:p>
    <w:p w14:paraId="77EDC31B" w14:textId="77777777" w:rsidR="0008518B" w:rsidRPr="00872A40" w:rsidRDefault="0008518B" w:rsidP="0008518B">
      <w:pPr>
        <w:spacing w:after="40" w:line="360" w:lineRule="auto"/>
        <w:rPr>
          <w:rFonts w:ascii="Verdana" w:hAnsi="Verdana" w:cs="Arial"/>
          <w:sz w:val="18"/>
          <w:szCs w:val="18"/>
        </w:rPr>
      </w:pPr>
    </w:p>
    <w:p w14:paraId="07E74471" w14:textId="77777777" w:rsidR="0008518B" w:rsidRPr="00872A40" w:rsidRDefault="0008518B" w:rsidP="0008518B">
      <w:pPr>
        <w:spacing w:after="40" w:line="24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………………..</w:t>
      </w:r>
      <w:r w:rsidRPr="00872A40">
        <w:rPr>
          <w:rFonts w:ascii="Verdana" w:hAnsi="Verdana" w:cs="Arial"/>
          <w:sz w:val="18"/>
          <w:szCs w:val="18"/>
        </w:rPr>
        <w:t>, dn</w:t>
      </w:r>
      <w:r>
        <w:rPr>
          <w:rFonts w:ascii="Verdana" w:hAnsi="Verdana" w:cs="Arial"/>
          <w:sz w:val="18"/>
          <w:szCs w:val="18"/>
        </w:rPr>
        <w:t>.</w:t>
      </w:r>
      <w:r w:rsidRPr="00872A4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…………………</w:t>
      </w:r>
      <w:r w:rsidRPr="00872A40">
        <w:rPr>
          <w:rFonts w:ascii="Verdana" w:hAnsi="Verdana" w:cs="Arial"/>
          <w:sz w:val="18"/>
          <w:szCs w:val="18"/>
        </w:rPr>
        <w:t xml:space="preserve"> r.</w:t>
      </w:r>
    </w:p>
    <w:p w14:paraId="4E394EA9" w14:textId="77777777" w:rsidR="0008518B" w:rsidRPr="00872A40" w:rsidRDefault="0008518B" w:rsidP="0008518B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3DD7EF2" w14:textId="77777777" w:rsidR="0008518B" w:rsidRPr="00872A40" w:rsidRDefault="0008518B" w:rsidP="0008518B">
      <w:pPr>
        <w:spacing w:after="40" w:line="240" w:lineRule="auto"/>
        <w:jc w:val="center"/>
        <w:rPr>
          <w:rFonts w:ascii="Verdana" w:hAnsi="Verdana" w:cs="Arial"/>
          <w:b/>
        </w:rPr>
      </w:pPr>
      <w:r w:rsidRPr="00872A40">
        <w:rPr>
          <w:rFonts w:ascii="Verdana" w:hAnsi="Verdana" w:cs="Arial"/>
          <w:b/>
        </w:rPr>
        <w:t>OŚWIADCZENIE</w:t>
      </w:r>
    </w:p>
    <w:p w14:paraId="48CCC2F5" w14:textId="77777777" w:rsidR="0008518B" w:rsidRPr="00872A40" w:rsidRDefault="0008518B" w:rsidP="0008518B">
      <w:pPr>
        <w:spacing w:after="40" w:line="240" w:lineRule="auto"/>
        <w:rPr>
          <w:rFonts w:ascii="Verdana" w:hAnsi="Verdana" w:cs="Arial"/>
          <w:sz w:val="18"/>
          <w:szCs w:val="18"/>
        </w:rPr>
      </w:pPr>
    </w:p>
    <w:p w14:paraId="72601AF3" w14:textId="0A66DBBB" w:rsidR="0008518B" w:rsidRPr="00872A40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Ja</w:t>
      </w:r>
      <w:r>
        <w:rPr>
          <w:rFonts w:ascii="Verdana" w:hAnsi="Verdana" w:cs="Arial"/>
          <w:sz w:val="18"/>
          <w:szCs w:val="18"/>
        </w:rPr>
        <w:t xml:space="preserve"> / My</w:t>
      </w:r>
      <w:r w:rsidRPr="00872A40">
        <w:rPr>
          <w:rFonts w:ascii="Verdana" w:hAnsi="Verdana" w:cs="Arial"/>
          <w:sz w:val="18"/>
          <w:szCs w:val="18"/>
        </w:rPr>
        <w:t xml:space="preserve"> niżej podpisana</w:t>
      </w:r>
      <w:r>
        <w:rPr>
          <w:rFonts w:ascii="Verdana" w:hAnsi="Verdana" w:cs="Arial"/>
          <w:sz w:val="18"/>
          <w:szCs w:val="18"/>
        </w:rPr>
        <w:t xml:space="preserve"> / -y / -i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5DBF20BA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Pr="00872A40">
        <w:rPr>
          <w:rFonts w:ascii="Verdana" w:hAnsi="Verdana" w:cs="Arial"/>
          <w:sz w:val="18"/>
          <w:szCs w:val="18"/>
        </w:rPr>
        <w:t xml:space="preserve">, </w:t>
      </w:r>
      <w:r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4E99793B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zam. </w:t>
      </w:r>
      <w:r>
        <w:rPr>
          <w:rFonts w:ascii="Verdana" w:hAnsi="Verdana" w:cs="Arial"/>
          <w:b/>
          <w:sz w:val="18"/>
          <w:szCs w:val="18"/>
        </w:rPr>
        <w:t>………………..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>
        <w:rPr>
          <w:rFonts w:ascii="Verdana" w:hAnsi="Verdana" w:cs="Arial"/>
          <w:b/>
          <w:sz w:val="18"/>
          <w:szCs w:val="18"/>
        </w:rPr>
        <w:t>..</w:t>
      </w:r>
      <w:r w:rsidRPr="00872A40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>…..</w:t>
      </w:r>
      <w:r w:rsidRPr="00872A4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……………………</w:t>
      </w:r>
      <w:r w:rsidRPr="00872A40">
        <w:rPr>
          <w:rFonts w:ascii="Verdana" w:hAnsi="Verdana" w:cs="Arial"/>
          <w:b/>
          <w:sz w:val="18"/>
          <w:szCs w:val="18"/>
        </w:rPr>
        <w:t xml:space="preserve">, </w:t>
      </w:r>
      <w:r w:rsidRPr="00872A40">
        <w:rPr>
          <w:rFonts w:ascii="Verdana" w:hAnsi="Verdana" w:cs="Arial"/>
          <w:sz w:val="18"/>
          <w:szCs w:val="18"/>
        </w:rPr>
        <w:t>legitymująca</w:t>
      </w:r>
      <w:r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 się dowodem osobistym </w:t>
      </w:r>
      <w:r>
        <w:rPr>
          <w:rFonts w:ascii="Verdana" w:hAnsi="Verdana" w:cs="Arial"/>
          <w:sz w:val="18"/>
          <w:szCs w:val="18"/>
        </w:rPr>
        <w:t>………………….</w:t>
      </w:r>
      <w:r w:rsidRPr="00872A40">
        <w:rPr>
          <w:rFonts w:ascii="Verdana" w:hAnsi="Verdana" w:cs="Arial"/>
          <w:sz w:val="18"/>
          <w:szCs w:val="18"/>
        </w:rPr>
        <w:t xml:space="preserve">, </w:t>
      </w:r>
      <w:r w:rsidRPr="00872A40">
        <w:rPr>
          <w:rFonts w:ascii="Verdana" w:hAnsi="Verdana" w:cs="Arial"/>
          <w:b/>
          <w:bCs/>
          <w:sz w:val="18"/>
          <w:szCs w:val="18"/>
        </w:rPr>
        <w:t xml:space="preserve">PESEL </w:t>
      </w:r>
      <w:r>
        <w:rPr>
          <w:rFonts w:ascii="Verdana" w:hAnsi="Verdana" w:cs="Arial"/>
          <w:b/>
          <w:bCs/>
          <w:sz w:val="18"/>
          <w:szCs w:val="18"/>
        </w:rPr>
        <w:t>……………………</w:t>
      </w:r>
      <w:r w:rsidRPr="00872A40">
        <w:rPr>
          <w:rFonts w:ascii="Verdana" w:hAnsi="Verdana" w:cs="Arial"/>
          <w:sz w:val="18"/>
          <w:szCs w:val="18"/>
        </w:rPr>
        <w:t>,</w:t>
      </w:r>
    </w:p>
    <w:p w14:paraId="28EE484A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77B18A7A" w14:textId="58580A7C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umocowany / -i prawnie do reprezentowania:</w:t>
      </w:r>
    </w:p>
    <w:p w14:paraId="1E1009B6" w14:textId="77777777" w:rsid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1E0D403E" w14:textId="3173C7D9" w:rsidR="0008518B" w:rsidRP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…………………………….</w:t>
      </w:r>
      <w:r w:rsidRPr="00D12ECF">
        <w:rPr>
          <w:rFonts w:ascii="Verdana" w:hAnsi="Verdana" w:cs="Arial"/>
          <w:sz w:val="18"/>
          <w:szCs w:val="18"/>
        </w:rPr>
        <w:t xml:space="preserve"> z siedzibą w </w:t>
      </w:r>
      <w:r>
        <w:rPr>
          <w:rFonts w:ascii="Verdana" w:hAnsi="Verdana" w:cs="Arial"/>
          <w:sz w:val="18"/>
          <w:szCs w:val="18"/>
        </w:rPr>
        <w:t>…………………</w:t>
      </w:r>
      <w:r w:rsidRPr="00D12ECF">
        <w:rPr>
          <w:rFonts w:ascii="Verdana" w:hAnsi="Verdana" w:cs="Arial"/>
          <w:sz w:val="18"/>
          <w:szCs w:val="18"/>
        </w:rPr>
        <w:t xml:space="preserve"> przy ul. </w:t>
      </w:r>
      <w:r>
        <w:rPr>
          <w:rFonts w:ascii="Verdana" w:hAnsi="Verdana" w:cs="Arial"/>
          <w:sz w:val="18"/>
          <w:szCs w:val="18"/>
        </w:rPr>
        <w:t>…………………..</w:t>
      </w:r>
      <w:r w:rsidRPr="00D12ECF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….</w:t>
      </w:r>
      <w:r w:rsidRPr="00D12ECF">
        <w:rPr>
          <w:rFonts w:ascii="Verdana" w:hAnsi="Verdana" w:cs="Arial"/>
          <w:sz w:val="18"/>
          <w:szCs w:val="18"/>
        </w:rPr>
        <w:t xml:space="preserve"> – </w:t>
      </w:r>
      <w:r>
        <w:rPr>
          <w:rFonts w:ascii="Verdana" w:hAnsi="Verdana" w:cs="Arial"/>
          <w:sz w:val="18"/>
          <w:szCs w:val="18"/>
        </w:rPr>
        <w:t>…..</w:t>
      </w:r>
      <w:r w:rsidRPr="00D12ECF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…………</w:t>
      </w:r>
      <w:r w:rsidRPr="00D12ECF">
        <w:rPr>
          <w:rFonts w:ascii="Verdana" w:hAnsi="Verdana" w:cs="Arial"/>
          <w:sz w:val="18"/>
          <w:szCs w:val="18"/>
        </w:rPr>
        <w:t xml:space="preserve">, zarejestrowaną w Sądzie </w:t>
      </w:r>
      <w:r>
        <w:rPr>
          <w:rFonts w:ascii="Verdana" w:hAnsi="Verdana" w:cs="Arial"/>
          <w:sz w:val="18"/>
          <w:szCs w:val="18"/>
        </w:rPr>
        <w:t>………………..</w:t>
      </w:r>
      <w:r w:rsidRPr="00D12ECF">
        <w:rPr>
          <w:rFonts w:ascii="Verdana" w:hAnsi="Verdana" w:cs="Arial"/>
          <w:sz w:val="18"/>
          <w:szCs w:val="18"/>
        </w:rPr>
        <w:t xml:space="preserve"> w </w:t>
      </w:r>
      <w:r>
        <w:rPr>
          <w:rFonts w:ascii="Verdana" w:hAnsi="Verdana" w:cs="Arial"/>
          <w:sz w:val="18"/>
          <w:szCs w:val="18"/>
        </w:rPr>
        <w:t>……………………………….</w:t>
      </w:r>
      <w:r w:rsidRPr="00D12ECF">
        <w:rPr>
          <w:rFonts w:ascii="Verdana" w:hAnsi="Verdana" w:cs="Arial"/>
          <w:sz w:val="18"/>
          <w:szCs w:val="18"/>
        </w:rPr>
        <w:t xml:space="preserve">, pod numerem KRS </w:t>
      </w:r>
      <w:r>
        <w:rPr>
          <w:rFonts w:ascii="Verdana" w:hAnsi="Verdana" w:cs="Arial"/>
          <w:sz w:val="18"/>
          <w:szCs w:val="18"/>
        </w:rPr>
        <w:t>……………………</w:t>
      </w:r>
      <w:r w:rsidRPr="00D12ECF">
        <w:rPr>
          <w:rFonts w:ascii="Verdana" w:hAnsi="Verdana" w:cs="Arial"/>
          <w:sz w:val="18"/>
          <w:szCs w:val="18"/>
        </w:rPr>
        <w:t xml:space="preserve">; NIP: </w:t>
      </w:r>
      <w:r>
        <w:rPr>
          <w:rFonts w:ascii="Verdana" w:hAnsi="Verdana" w:cs="Arial"/>
          <w:sz w:val="18"/>
          <w:szCs w:val="18"/>
        </w:rPr>
        <w:t>……………………</w:t>
      </w:r>
      <w:r w:rsidRPr="00D12ECF">
        <w:rPr>
          <w:rFonts w:ascii="Verdana" w:hAnsi="Verdana" w:cs="Arial"/>
          <w:sz w:val="18"/>
          <w:szCs w:val="18"/>
        </w:rPr>
        <w:t xml:space="preserve">, REGON: </w:t>
      </w:r>
      <w:r>
        <w:rPr>
          <w:rFonts w:ascii="Verdana" w:hAnsi="Verdana" w:cs="Arial"/>
          <w:sz w:val="18"/>
          <w:szCs w:val="18"/>
        </w:rPr>
        <w:t>………………………..</w:t>
      </w:r>
    </w:p>
    <w:p w14:paraId="13F14EF2" w14:textId="77777777" w:rsidR="00D12ECF" w:rsidRDefault="00D12ECF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6BF6D655" w14:textId="1BA2367F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niniejszym oświadczam</w:t>
      </w:r>
      <w:r w:rsidR="00D12ECF">
        <w:rPr>
          <w:rFonts w:ascii="Verdana" w:hAnsi="Verdana" w:cs="Arial"/>
          <w:sz w:val="18"/>
          <w:szCs w:val="18"/>
        </w:rPr>
        <w:t xml:space="preserve"> / -y</w:t>
      </w:r>
      <w:r w:rsidRPr="00872A40">
        <w:rPr>
          <w:rFonts w:ascii="Verdana" w:hAnsi="Verdana" w:cs="Arial"/>
          <w:sz w:val="18"/>
          <w:szCs w:val="18"/>
        </w:rPr>
        <w:t xml:space="preserve">, iż w ramach realizacji </w:t>
      </w:r>
      <w:r w:rsidRPr="0014426A">
        <w:rPr>
          <w:rFonts w:ascii="Verdana" w:hAnsi="Verdana" w:cs="Arial"/>
          <w:sz w:val="18"/>
          <w:szCs w:val="18"/>
        </w:rPr>
        <w:t xml:space="preserve">Umowy Inwestycyjnej polegającej </w:t>
      </w:r>
      <w:r w:rsidRPr="00872A40">
        <w:rPr>
          <w:rFonts w:ascii="Verdana" w:hAnsi="Verdana" w:cs="Arial"/>
          <w:sz w:val="18"/>
          <w:szCs w:val="18"/>
        </w:rPr>
        <w:t>na</w:t>
      </w:r>
      <w:r>
        <w:rPr>
          <w:rFonts w:ascii="Verdana" w:hAnsi="Verdana" w:cs="Arial"/>
          <w:sz w:val="18"/>
          <w:szCs w:val="18"/>
        </w:rPr>
        <w:t>:</w:t>
      </w:r>
    </w:p>
    <w:p w14:paraId="77897708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6FA86D5B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2B783B37" w14:textId="77777777" w:rsidR="0008518B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075D9AEE" w14:textId="5D34205B" w:rsidR="00385647" w:rsidRDefault="00385647" w:rsidP="00385647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 xml:space="preserve">na potrzeby prowadzonej działalności gospodarczej na terenie </w:t>
      </w:r>
      <w:r w:rsidRPr="000D4B43">
        <w:rPr>
          <w:rFonts w:ascii="Verdana" w:hAnsi="Verdana" w:cs="Arial"/>
          <w:sz w:val="18"/>
          <w:szCs w:val="18"/>
          <w:highlight w:val="yellow"/>
        </w:rPr>
        <w:t xml:space="preserve">województwa </w:t>
      </w:r>
      <w:r w:rsidR="000D4B43" w:rsidRPr="000D4B43">
        <w:rPr>
          <w:rFonts w:ascii="Verdana" w:hAnsi="Verdana" w:cs="Arial"/>
          <w:sz w:val="18"/>
          <w:szCs w:val="18"/>
          <w:highlight w:val="yellow"/>
        </w:rPr>
        <w:t>…………………..</w:t>
      </w:r>
      <w:r w:rsidRPr="00872A40">
        <w:rPr>
          <w:rFonts w:ascii="Verdana" w:hAnsi="Verdana" w:cs="Arial"/>
          <w:sz w:val="18"/>
          <w:szCs w:val="18"/>
        </w:rPr>
        <w:t>, nie nastąpi</w:t>
      </w:r>
      <w:r>
        <w:rPr>
          <w:rFonts w:ascii="Verdana" w:hAnsi="Verdana" w:cs="Arial"/>
          <w:sz w:val="18"/>
          <w:szCs w:val="18"/>
        </w:rPr>
        <w:t xml:space="preserve"> n</w:t>
      </w:r>
      <w:r w:rsidRPr="00872A40">
        <w:rPr>
          <w:rFonts w:ascii="Verdana" w:hAnsi="Verdana" w:cs="Arial"/>
          <w:sz w:val="18"/>
          <w:szCs w:val="18"/>
        </w:rPr>
        <w:t>akładanie się dofinansowania przyznanego</w:t>
      </w:r>
      <w:r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z Funduszy Strukturalnych, innych funduszy, programów, środków i instrumentów</w:t>
      </w:r>
      <w:r>
        <w:rPr>
          <w:rFonts w:ascii="Verdana" w:hAnsi="Verdana" w:cs="Arial"/>
          <w:sz w:val="18"/>
          <w:szCs w:val="18"/>
        </w:rPr>
        <w:t xml:space="preserve"> </w:t>
      </w:r>
      <w:r w:rsidRPr="00872A40">
        <w:rPr>
          <w:rFonts w:ascii="Verdana" w:hAnsi="Verdana" w:cs="Arial"/>
          <w:sz w:val="18"/>
          <w:szCs w:val="18"/>
        </w:rPr>
        <w:t>Unii Europejskiej, a także innych źródeł pomocy krajowej lub zagranicznej</w:t>
      </w:r>
      <w:r>
        <w:rPr>
          <w:rFonts w:ascii="Verdana" w:hAnsi="Verdana" w:cs="Arial"/>
          <w:sz w:val="18"/>
          <w:szCs w:val="18"/>
        </w:rPr>
        <w:t xml:space="preserve">, tzn. nie </w:t>
      </w:r>
      <w:r w:rsidR="000977D0">
        <w:rPr>
          <w:rFonts w:ascii="Verdana" w:hAnsi="Verdana" w:cs="Arial"/>
          <w:sz w:val="18"/>
          <w:szCs w:val="18"/>
        </w:rPr>
        <w:t xml:space="preserve">doszło i nie </w:t>
      </w:r>
      <w:r>
        <w:rPr>
          <w:rFonts w:ascii="Verdana" w:hAnsi="Verdana" w:cs="Arial"/>
          <w:sz w:val="18"/>
          <w:szCs w:val="18"/>
        </w:rPr>
        <w:t>dojdzie do podwójnego finansowania, przez które rozumie się w szczególności:</w:t>
      </w:r>
    </w:p>
    <w:p w14:paraId="2D0D5D20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więcej niż jednokrotne rozliczenie tego samego wydatku albo tej samej części wydatku ze środków UE w jakiejkolwiek formie (w szczególności dotacji, pożyczki, gwarancji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poręczenia)</w:t>
      </w:r>
      <w:r>
        <w:rPr>
          <w:rFonts w:ascii="Verdana" w:hAnsi="Verdana" w:cs="Arial"/>
          <w:sz w:val="18"/>
          <w:szCs w:val="18"/>
        </w:rPr>
        <w:t>,</w:t>
      </w:r>
    </w:p>
    <w:p w14:paraId="74BA6518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zakupu używanego środka trwałego, który był uprzednio współfinansowany z udziałem środków UE,</w:t>
      </w:r>
    </w:p>
    <w:p w14:paraId="2DC54D12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kosztów amortyzacji środka trwałego uprzednio zakupionego z udziałem środków UE,</w:t>
      </w:r>
    </w:p>
    <w:p w14:paraId="052A6F0E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wydatku poniesionego przez leasingodawcę na zakup przedmiotu leasingu w ramach leasingu finansowego, a następnie rozliczenie rat opłacanych przez beneficjenta w związku z leasingiem tego przedmiotu</w:t>
      </w:r>
      <w:r>
        <w:rPr>
          <w:rFonts w:ascii="Verdana" w:hAnsi="Verdana" w:cs="Arial"/>
          <w:sz w:val="18"/>
          <w:szCs w:val="18"/>
        </w:rPr>
        <w:t>,</w:t>
      </w:r>
    </w:p>
    <w:p w14:paraId="47F31273" w14:textId="77777777" w:rsidR="00385647" w:rsidRPr="00117FA5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objęcie kosztów kwalifikowalnych jednocześnie wsparciem w formie pożyczki i gwarancji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/</w:t>
      </w:r>
      <w:r>
        <w:rPr>
          <w:rFonts w:ascii="Verdana" w:hAnsi="Verdana" w:cs="Arial"/>
          <w:sz w:val="18"/>
          <w:szCs w:val="18"/>
        </w:rPr>
        <w:t xml:space="preserve"> </w:t>
      </w:r>
      <w:r w:rsidRPr="00117FA5">
        <w:rPr>
          <w:rFonts w:ascii="Verdana" w:hAnsi="Verdana" w:cs="Arial"/>
          <w:sz w:val="18"/>
          <w:szCs w:val="18"/>
        </w:rPr>
        <w:t>poręczenia</w:t>
      </w:r>
      <w:r>
        <w:rPr>
          <w:rFonts w:ascii="Verdana" w:hAnsi="Verdana" w:cs="Arial"/>
          <w:sz w:val="18"/>
          <w:szCs w:val="18"/>
        </w:rPr>
        <w:t>,</w:t>
      </w:r>
    </w:p>
    <w:p w14:paraId="5894B828" w14:textId="77777777" w:rsidR="00385647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117FA5">
        <w:rPr>
          <w:rFonts w:ascii="Verdana" w:hAnsi="Verdana" w:cs="Arial"/>
          <w:sz w:val="18"/>
          <w:szCs w:val="18"/>
        </w:rPr>
        <w:t>rozliczenie tego samego wydatku w kosztach pośrednich projektu oraz kosztach bezpośrednich projektu</w:t>
      </w:r>
      <w:r>
        <w:rPr>
          <w:rFonts w:ascii="Verdana" w:hAnsi="Verdana" w:cs="Arial"/>
          <w:sz w:val="18"/>
          <w:szCs w:val="18"/>
        </w:rPr>
        <w:t>,</w:t>
      </w:r>
    </w:p>
    <w:p w14:paraId="3E8469E6" w14:textId="638DFC58" w:rsidR="0008518B" w:rsidRDefault="00385647" w:rsidP="00385647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 w:hanging="357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 w:rsidRPr="00385647">
        <w:rPr>
          <w:rFonts w:ascii="Verdana" w:hAnsi="Verdana" w:cs="Arial"/>
          <w:sz w:val="18"/>
          <w:szCs w:val="18"/>
        </w:rPr>
        <w:t>otrzymanie na wydatki kwalifikowalne danego projektu lub części projektu dotacji z kilku źródeł (krajowych, unijnych lub innych) w wysokości łącznie wyższej niż 100% wydatków kwalifikowalnych projektu lub części projektu</w:t>
      </w:r>
      <w:r w:rsidR="007207BE">
        <w:rPr>
          <w:rFonts w:ascii="Verdana" w:hAnsi="Verdana" w:cs="Arial"/>
          <w:sz w:val="18"/>
          <w:szCs w:val="18"/>
        </w:rPr>
        <w:t>,</w:t>
      </w:r>
    </w:p>
    <w:p w14:paraId="567A69F6" w14:textId="28A5A3C9" w:rsidR="007207BE" w:rsidRPr="007207BE" w:rsidRDefault="007207BE" w:rsidP="007207BE">
      <w:pPr>
        <w:pStyle w:val="Akapitzlist"/>
        <w:numPr>
          <w:ilvl w:val="1"/>
          <w:numId w:val="4"/>
        </w:numPr>
        <w:autoSpaceDE/>
        <w:autoSpaceDN/>
        <w:adjustRightInd/>
        <w:spacing w:line="360" w:lineRule="auto"/>
        <w:ind w:left="284" w:right="0"/>
        <w:contextualSpacing w:val="0"/>
        <w:jc w:val="both"/>
        <w:textAlignment w:val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zaliczkowe finansowanie (prefinansowanie) projektów dotacyjnych współfinansowanych ze środków Unii Europejskiej.</w:t>
      </w:r>
    </w:p>
    <w:p w14:paraId="6A8B1F31" w14:textId="199552B2" w:rsidR="0032692D" w:rsidRPr="0032692D" w:rsidRDefault="0032692D" w:rsidP="0032692D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32692D">
        <w:rPr>
          <w:rFonts w:ascii="Verdana" w:hAnsi="Verdana" w:cs="Arial"/>
          <w:sz w:val="18"/>
          <w:szCs w:val="18"/>
        </w:rPr>
        <w:lastRenderedPageBreak/>
        <w:t>Jednocześnie oświadczam</w:t>
      </w:r>
      <w:r>
        <w:rPr>
          <w:rFonts w:ascii="Verdana" w:hAnsi="Verdana" w:cs="Arial"/>
          <w:sz w:val="18"/>
          <w:szCs w:val="18"/>
        </w:rPr>
        <w:t>/-y</w:t>
      </w:r>
      <w:r w:rsidRPr="0032692D">
        <w:rPr>
          <w:rFonts w:ascii="Verdana" w:hAnsi="Verdana" w:cs="Arial"/>
          <w:sz w:val="18"/>
          <w:szCs w:val="18"/>
        </w:rPr>
        <w:t>, że jestem świadomy, że w przypadku wystąpienia podwójnego finansowania wydatki przedstawione do rozliczenia w ramach umowy pożyczki jak i w ramach innych umów o dofinansowanie zostaną uznane za niekwalifikowalne. Ponadto jestem świadomy o prowadzonych w tym zakresie kontrolach krzyżowych.</w:t>
      </w:r>
    </w:p>
    <w:p w14:paraId="78DF69E1" w14:textId="77777777" w:rsidR="0008518B" w:rsidRPr="00872A40" w:rsidRDefault="0008518B" w:rsidP="0008518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2DEDC7F6" w14:textId="77777777" w:rsidR="0008518B" w:rsidRPr="00872A40" w:rsidRDefault="0008518B" w:rsidP="0008518B">
      <w:pPr>
        <w:spacing w:after="40" w:line="360" w:lineRule="auto"/>
        <w:jc w:val="both"/>
        <w:rPr>
          <w:rFonts w:ascii="Verdana" w:hAnsi="Verdana" w:cs="Arial"/>
          <w:sz w:val="18"/>
          <w:szCs w:val="18"/>
        </w:rPr>
      </w:pPr>
    </w:p>
    <w:p w14:paraId="71830194" w14:textId="77777777" w:rsidR="0008518B" w:rsidRPr="00872A40" w:rsidRDefault="0008518B" w:rsidP="0008518B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…………………………………………………….</w:t>
      </w:r>
    </w:p>
    <w:p w14:paraId="49E0856C" w14:textId="77777777" w:rsidR="0008518B" w:rsidRDefault="0008518B" w:rsidP="0008518B">
      <w:pPr>
        <w:spacing w:after="40" w:line="360" w:lineRule="auto"/>
        <w:ind w:left="4536"/>
        <w:jc w:val="center"/>
        <w:rPr>
          <w:rFonts w:ascii="Verdana" w:hAnsi="Verdana" w:cs="Arial"/>
          <w:sz w:val="18"/>
          <w:szCs w:val="18"/>
        </w:rPr>
      </w:pPr>
      <w:r w:rsidRPr="00872A40">
        <w:rPr>
          <w:rFonts w:ascii="Verdana" w:hAnsi="Verdana" w:cs="Arial"/>
          <w:sz w:val="18"/>
          <w:szCs w:val="18"/>
        </w:rPr>
        <w:t>Podpis Przedsiębiorcy</w:t>
      </w:r>
    </w:p>
    <w:p w14:paraId="0F638CF9" w14:textId="72F51DD8" w:rsidR="00646A87" w:rsidRPr="00872A40" w:rsidRDefault="00646A87" w:rsidP="00C873F5">
      <w:pPr>
        <w:spacing w:after="40" w:line="240" w:lineRule="auto"/>
        <w:rPr>
          <w:rFonts w:ascii="Verdana" w:hAnsi="Verdana" w:cs="Arial"/>
          <w:sz w:val="18"/>
          <w:szCs w:val="18"/>
        </w:rPr>
      </w:pPr>
    </w:p>
    <w:sectPr w:rsidR="00646A87" w:rsidRPr="00872A40" w:rsidSect="00EC15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10550" w14:textId="77777777" w:rsidR="006B6CF1" w:rsidRDefault="006B6CF1" w:rsidP="004E00C7">
      <w:pPr>
        <w:spacing w:after="0" w:line="240" w:lineRule="auto"/>
      </w:pPr>
      <w:r>
        <w:separator/>
      </w:r>
    </w:p>
  </w:endnote>
  <w:endnote w:type="continuationSeparator" w:id="0">
    <w:p w14:paraId="36AD98ED" w14:textId="77777777" w:rsidR="006B6CF1" w:rsidRDefault="006B6CF1" w:rsidP="004E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05C0" w14:textId="77777777" w:rsidR="000E61B0" w:rsidRDefault="000E61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6C92" w14:textId="61DFA3AE" w:rsidR="000E61B0" w:rsidRDefault="000E61B0" w:rsidP="000E61B0">
    <w:pPr>
      <w:pStyle w:val="Stopka"/>
      <w:jc w:val="center"/>
    </w:pPr>
    <w:r>
      <w:rPr>
        <w:noProof/>
      </w:rPr>
      <w:drawing>
        <wp:inline distT="0" distB="0" distL="0" distR="0" wp14:anchorId="090422DF" wp14:editId="6E197663">
          <wp:extent cx="5759450" cy="621030"/>
          <wp:effectExtent l="0" t="0" r="0" b="7620"/>
          <wp:docPr id="13078192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219C8" w14:textId="5B9743D1" w:rsidR="00BC2F97" w:rsidRPr="007963EE" w:rsidRDefault="00BC2F97" w:rsidP="007963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E006" w14:textId="77777777" w:rsidR="000E61B0" w:rsidRDefault="000E61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1988" w14:textId="77777777" w:rsidR="006B6CF1" w:rsidRDefault="006B6CF1" w:rsidP="004E00C7">
      <w:pPr>
        <w:spacing w:after="0" w:line="240" w:lineRule="auto"/>
      </w:pPr>
      <w:r>
        <w:separator/>
      </w:r>
    </w:p>
  </w:footnote>
  <w:footnote w:type="continuationSeparator" w:id="0">
    <w:p w14:paraId="2CE27AE9" w14:textId="77777777" w:rsidR="006B6CF1" w:rsidRDefault="006B6CF1" w:rsidP="004E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4AB6" w14:textId="77777777" w:rsidR="000E61B0" w:rsidRDefault="000E61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19BA" w14:textId="38DD86FF" w:rsidR="00872A40" w:rsidRPr="00117FA5" w:rsidRDefault="00872A40" w:rsidP="00872A4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117FA5">
      <w:rPr>
        <w:rFonts w:ascii="Verdana" w:hAnsi="Verdana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A8AC075" wp14:editId="67323A78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228091791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091791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7FA5">
      <w:rPr>
        <w:rFonts w:ascii="Verdana" w:hAnsi="Verdana" w:cs="Arial"/>
        <w:sz w:val="16"/>
        <w:szCs w:val="16"/>
      </w:rPr>
      <w:t>Formularz P</w:t>
    </w:r>
    <w:r w:rsidR="00117FA5" w:rsidRPr="00117FA5">
      <w:rPr>
        <w:rFonts w:ascii="Verdana" w:hAnsi="Verdana" w:cs="Arial"/>
        <w:sz w:val="16"/>
        <w:szCs w:val="16"/>
      </w:rPr>
      <w:t>10</w:t>
    </w:r>
    <w:r w:rsidRPr="00117FA5">
      <w:rPr>
        <w:rFonts w:ascii="Verdana" w:hAnsi="Verdana" w:cs="Arial"/>
        <w:sz w:val="16"/>
        <w:szCs w:val="16"/>
      </w:rPr>
      <w:t>/F</w:t>
    </w:r>
    <w:r w:rsidR="00117FA5" w:rsidRPr="00117FA5">
      <w:rPr>
        <w:rFonts w:ascii="Verdana" w:hAnsi="Verdana" w:cs="Arial"/>
        <w:sz w:val="16"/>
        <w:szCs w:val="16"/>
      </w:rPr>
      <w:t>1</w:t>
    </w:r>
    <w:r w:rsidR="000D4B43">
      <w:rPr>
        <w:rFonts w:ascii="Verdana" w:hAnsi="Verdana" w:cs="Arial"/>
        <w:sz w:val="16"/>
        <w:szCs w:val="16"/>
      </w:rPr>
      <w:t>52</w:t>
    </w:r>
    <w:r w:rsidRPr="00117FA5">
      <w:rPr>
        <w:rFonts w:ascii="Verdana" w:hAnsi="Verdana" w:cs="Arial"/>
        <w:sz w:val="16"/>
        <w:szCs w:val="16"/>
      </w:rPr>
      <w:tab/>
    </w:r>
  </w:p>
  <w:p w14:paraId="4806EA8B" w14:textId="5E9B5B89" w:rsidR="00872A40" w:rsidRPr="00D43752" w:rsidRDefault="00872A40" w:rsidP="00872A4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  <w:highlight w:val="yellow"/>
      </w:rPr>
    </w:pPr>
    <w:r w:rsidRPr="00117FA5">
      <w:rPr>
        <w:rFonts w:ascii="Verdana" w:hAnsi="Verdana" w:cs="Arial"/>
        <w:sz w:val="16"/>
        <w:szCs w:val="16"/>
      </w:rPr>
      <w:t xml:space="preserve">Wydanie </w:t>
    </w:r>
    <w:r w:rsidR="008F7A1D">
      <w:rPr>
        <w:rFonts w:ascii="Verdana" w:hAnsi="Verdana" w:cs="Arial"/>
        <w:sz w:val="16"/>
        <w:szCs w:val="16"/>
      </w:rPr>
      <w:t>2</w:t>
    </w:r>
    <w:r w:rsidRPr="008338F2">
      <w:rPr>
        <w:rFonts w:ascii="Verdana" w:hAnsi="Verdana" w:cs="Arial"/>
        <w:sz w:val="16"/>
        <w:szCs w:val="16"/>
      </w:rPr>
      <w:tab/>
    </w:r>
  </w:p>
  <w:p w14:paraId="4C60A026" w14:textId="77777777" w:rsidR="00872A40" w:rsidRDefault="00872A40" w:rsidP="00872A40">
    <w:pPr>
      <w:pStyle w:val="Nagwek"/>
      <w:pBdr>
        <w:bottom w:val="single" w:sz="6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FB1A" w14:textId="77777777" w:rsidR="000E61B0" w:rsidRDefault="000E6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769FC"/>
    <w:multiLevelType w:val="multilevel"/>
    <w:tmpl w:val="1EB4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Arial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045543D"/>
    <w:multiLevelType w:val="multilevel"/>
    <w:tmpl w:val="5E30C0AA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Times New Roman" w:hAnsi="Verdana"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1A1621"/>
    <w:multiLevelType w:val="hybridMultilevel"/>
    <w:tmpl w:val="25F21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5023"/>
    <w:multiLevelType w:val="multilevel"/>
    <w:tmpl w:val="5E30C0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Times New Roman" w:hAnsi="Verdana"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40012976">
    <w:abstractNumId w:val="2"/>
  </w:num>
  <w:num w:numId="2" w16cid:durableId="144472348">
    <w:abstractNumId w:val="0"/>
  </w:num>
  <w:num w:numId="3" w16cid:durableId="2079786224">
    <w:abstractNumId w:val="1"/>
  </w:num>
  <w:num w:numId="4" w16cid:durableId="256640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86"/>
    <w:rsid w:val="00004E93"/>
    <w:rsid w:val="00014A88"/>
    <w:rsid w:val="0003096E"/>
    <w:rsid w:val="00044564"/>
    <w:rsid w:val="00062335"/>
    <w:rsid w:val="00072E2F"/>
    <w:rsid w:val="000810C4"/>
    <w:rsid w:val="0008518B"/>
    <w:rsid w:val="00097134"/>
    <w:rsid w:val="00097644"/>
    <w:rsid w:val="000977D0"/>
    <w:rsid w:val="000A0965"/>
    <w:rsid w:val="000A4E95"/>
    <w:rsid w:val="000A759B"/>
    <w:rsid w:val="000B151F"/>
    <w:rsid w:val="000B79D0"/>
    <w:rsid w:val="000D381D"/>
    <w:rsid w:val="000D4B43"/>
    <w:rsid w:val="000E61B0"/>
    <w:rsid w:val="00112A74"/>
    <w:rsid w:val="00117FA5"/>
    <w:rsid w:val="00121679"/>
    <w:rsid w:val="00124A76"/>
    <w:rsid w:val="00126624"/>
    <w:rsid w:val="001365FE"/>
    <w:rsid w:val="0014426A"/>
    <w:rsid w:val="00171F4F"/>
    <w:rsid w:val="00177817"/>
    <w:rsid w:val="001806A3"/>
    <w:rsid w:val="00192792"/>
    <w:rsid w:val="00193331"/>
    <w:rsid w:val="001C336B"/>
    <w:rsid w:val="001D1BFA"/>
    <w:rsid w:val="001D1D76"/>
    <w:rsid w:val="001E265F"/>
    <w:rsid w:val="002136F1"/>
    <w:rsid w:val="00225522"/>
    <w:rsid w:val="00280746"/>
    <w:rsid w:val="002B0197"/>
    <w:rsid w:val="002D7CC4"/>
    <w:rsid w:val="00316587"/>
    <w:rsid w:val="00320EE4"/>
    <w:rsid w:val="00321CB2"/>
    <w:rsid w:val="0032416A"/>
    <w:rsid w:val="0032692D"/>
    <w:rsid w:val="003839D6"/>
    <w:rsid w:val="00385647"/>
    <w:rsid w:val="003878D7"/>
    <w:rsid w:val="003941B8"/>
    <w:rsid w:val="00394846"/>
    <w:rsid w:val="003B1DB2"/>
    <w:rsid w:val="003C4A53"/>
    <w:rsid w:val="003D1227"/>
    <w:rsid w:val="003D52FB"/>
    <w:rsid w:val="003F12CD"/>
    <w:rsid w:val="003F6304"/>
    <w:rsid w:val="00404148"/>
    <w:rsid w:val="00421A80"/>
    <w:rsid w:val="0044560D"/>
    <w:rsid w:val="00462DF6"/>
    <w:rsid w:val="0046715E"/>
    <w:rsid w:val="00467472"/>
    <w:rsid w:val="004710B1"/>
    <w:rsid w:val="00474986"/>
    <w:rsid w:val="0049543D"/>
    <w:rsid w:val="004C40EC"/>
    <w:rsid w:val="004C5D7C"/>
    <w:rsid w:val="004E00C7"/>
    <w:rsid w:val="004E012B"/>
    <w:rsid w:val="004E3C2C"/>
    <w:rsid w:val="004E56D8"/>
    <w:rsid w:val="004F7FB1"/>
    <w:rsid w:val="0050047D"/>
    <w:rsid w:val="00510AFE"/>
    <w:rsid w:val="00515532"/>
    <w:rsid w:val="005348C1"/>
    <w:rsid w:val="005372CF"/>
    <w:rsid w:val="00537493"/>
    <w:rsid w:val="00542120"/>
    <w:rsid w:val="0054270F"/>
    <w:rsid w:val="00552E19"/>
    <w:rsid w:val="00573AEE"/>
    <w:rsid w:val="00585F89"/>
    <w:rsid w:val="005B33BC"/>
    <w:rsid w:val="005C4C3C"/>
    <w:rsid w:val="005D258B"/>
    <w:rsid w:val="005D2FBB"/>
    <w:rsid w:val="005F6B39"/>
    <w:rsid w:val="00606BC7"/>
    <w:rsid w:val="00616E9D"/>
    <w:rsid w:val="00633B69"/>
    <w:rsid w:val="00646A87"/>
    <w:rsid w:val="0064711C"/>
    <w:rsid w:val="006A17D0"/>
    <w:rsid w:val="006B57CE"/>
    <w:rsid w:val="006B6CF1"/>
    <w:rsid w:val="006C41C9"/>
    <w:rsid w:val="006D2A9E"/>
    <w:rsid w:val="006D60B9"/>
    <w:rsid w:val="0071000F"/>
    <w:rsid w:val="0071593E"/>
    <w:rsid w:val="007207BE"/>
    <w:rsid w:val="00724AFE"/>
    <w:rsid w:val="007263C1"/>
    <w:rsid w:val="0073074A"/>
    <w:rsid w:val="00730F77"/>
    <w:rsid w:val="00791E38"/>
    <w:rsid w:val="007963EE"/>
    <w:rsid w:val="007A3769"/>
    <w:rsid w:val="007B4C0C"/>
    <w:rsid w:val="007D2655"/>
    <w:rsid w:val="007D63DD"/>
    <w:rsid w:val="0080591B"/>
    <w:rsid w:val="00822709"/>
    <w:rsid w:val="008304D1"/>
    <w:rsid w:val="00831079"/>
    <w:rsid w:val="00840889"/>
    <w:rsid w:val="008430C4"/>
    <w:rsid w:val="00855DE7"/>
    <w:rsid w:val="008653C4"/>
    <w:rsid w:val="00872A40"/>
    <w:rsid w:val="008B18B7"/>
    <w:rsid w:val="008B1D00"/>
    <w:rsid w:val="008B2FC0"/>
    <w:rsid w:val="008B71F3"/>
    <w:rsid w:val="008C44B8"/>
    <w:rsid w:val="008F67D7"/>
    <w:rsid w:val="008F7A1D"/>
    <w:rsid w:val="009028BE"/>
    <w:rsid w:val="00903D07"/>
    <w:rsid w:val="00911CA3"/>
    <w:rsid w:val="00913299"/>
    <w:rsid w:val="00914CF6"/>
    <w:rsid w:val="009327B6"/>
    <w:rsid w:val="00940752"/>
    <w:rsid w:val="00963986"/>
    <w:rsid w:val="0097186B"/>
    <w:rsid w:val="00974784"/>
    <w:rsid w:val="00983362"/>
    <w:rsid w:val="00996025"/>
    <w:rsid w:val="00996A64"/>
    <w:rsid w:val="009A2DB6"/>
    <w:rsid w:val="009B2244"/>
    <w:rsid w:val="009B7984"/>
    <w:rsid w:val="009C56B3"/>
    <w:rsid w:val="009D35BB"/>
    <w:rsid w:val="009E0444"/>
    <w:rsid w:val="009E770B"/>
    <w:rsid w:val="00A03205"/>
    <w:rsid w:val="00A041D4"/>
    <w:rsid w:val="00A078DD"/>
    <w:rsid w:val="00A079CF"/>
    <w:rsid w:val="00A1371D"/>
    <w:rsid w:val="00A26012"/>
    <w:rsid w:val="00A27368"/>
    <w:rsid w:val="00A41B2E"/>
    <w:rsid w:val="00A67722"/>
    <w:rsid w:val="00A700C8"/>
    <w:rsid w:val="00A7734A"/>
    <w:rsid w:val="00A80E36"/>
    <w:rsid w:val="00A93319"/>
    <w:rsid w:val="00AA41F5"/>
    <w:rsid w:val="00AB0B72"/>
    <w:rsid w:val="00AB5B7C"/>
    <w:rsid w:val="00AD0ABB"/>
    <w:rsid w:val="00AE0622"/>
    <w:rsid w:val="00AE1C20"/>
    <w:rsid w:val="00AE20F3"/>
    <w:rsid w:val="00B075D5"/>
    <w:rsid w:val="00B24CB8"/>
    <w:rsid w:val="00B27FAC"/>
    <w:rsid w:val="00B358BF"/>
    <w:rsid w:val="00B426A4"/>
    <w:rsid w:val="00B51153"/>
    <w:rsid w:val="00B60882"/>
    <w:rsid w:val="00B6232D"/>
    <w:rsid w:val="00B641B5"/>
    <w:rsid w:val="00B75D95"/>
    <w:rsid w:val="00BB4083"/>
    <w:rsid w:val="00BC2F97"/>
    <w:rsid w:val="00BD6622"/>
    <w:rsid w:val="00BD6F0B"/>
    <w:rsid w:val="00BE78A4"/>
    <w:rsid w:val="00C01F5E"/>
    <w:rsid w:val="00C022B3"/>
    <w:rsid w:val="00C14D80"/>
    <w:rsid w:val="00C2524E"/>
    <w:rsid w:val="00C27C86"/>
    <w:rsid w:val="00C30CBF"/>
    <w:rsid w:val="00C331C6"/>
    <w:rsid w:val="00C35D94"/>
    <w:rsid w:val="00C44351"/>
    <w:rsid w:val="00C479FE"/>
    <w:rsid w:val="00C54F02"/>
    <w:rsid w:val="00C7433F"/>
    <w:rsid w:val="00C75B10"/>
    <w:rsid w:val="00C80B63"/>
    <w:rsid w:val="00C873F5"/>
    <w:rsid w:val="00CA38AC"/>
    <w:rsid w:val="00CC3EA9"/>
    <w:rsid w:val="00CD0CF0"/>
    <w:rsid w:val="00CD72F8"/>
    <w:rsid w:val="00CF45B3"/>
    <w:rsid w:val="00D07F9F"/>
    <w:rsid w:val="00D12ECF"/>
    <w:rsid w:val="00D15156"/>
    <w:rsid w:val="00D33151"/>
    <w:rsid w:val="00D361A6"/>
    <w:rsid w:val="00D40872"/>
    <w:rsid w:val="00D43752"/>
    <w:rsid w:val="00D62540"/>
    <w:rsid w:val="00D82589"/>
    <w:rsid w:val="00DA3FE4"/>
    <w:rsid w:val="00DD2699"/>
    <w:rsid w:val="00DD29E8"/>
    <w:rsid w:val="00DD47BC"/>
    <w:rsid w:val="00DE0295"/>
    <w:rsid w:val="00DE0DE6"/>
    <w:rsid w:val="00DE5F63"/>
    <w:rsid w:val="00DE6E0B"/>
    <w:rsid w:val="00E13A3A"/>
    <w:rsid w:val="00E37378"/>
    <w:rsid w:val="00E66B83"/>
    <w:rsid w:val="00E73236"/>
    <w:rsid w:val="00E73BB5"/>
    <w:rsid w:val="00E84812"/>
    <w:rsid w:val="00EA08E0"/>
    <w:rsid w:val="00EC151C"/>
    <w:rsid w:val="00ED2568"/>
    <w:rsid w:val="00EE151F"/>
    <w:rsid w:val="00EE6227"/>
    <w:rsid w:val="00F018F6"/>
    <w:rsid w:val="00F15DFB"/>
    <w:rsid w:val="00F268DF"/>
    <w:rsid w:val="00F67BE8"/>
    <w:rsid w:val="00F77B5A"/>
    <w:rsid w:val="00F807C5"/>
    <w:rsid w:val="00FA16C5"/>
    <w:rsid w:val="00FA1F31"/>
    <w:rsid w:val="00FB109B"/>
    <w:rsid w:val="00FB2695"/>
    <w:rsid w:val="00FB32F8"/>
    <w:rsid w:val="00FC3FE1"/>
    <w:rsid w:val="00FC516A"/>
    <w:rsid w:val="00FC5386"/>
    <w:rsid w:val="00FC59E1"/>
    <w:rsid w:val="00FD1B36"/>
    <w:rsid w:val="00FF1A04"/>
    <w:rsid w:val="00FF256D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1B82"/>
  <w15:docId w15:val="{2AB055B1-726C-4E43-A8E9-1CBF2047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E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E00C7"/>
  </w:style>
  <w:style w:type="paragraph" w:styleId="Stopka">
    <w:name w:val="footer"/>
    <w:basedOn w:val="Normalny"/>
    <w:link w:val="StopkaZnak"/>
    <w:uiPriority w:val="99"/>
    <w:unhideWhenUsed/>
    <w:rsid w:val="004E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0C7"/>
  </w:style>
  <w:style w:type="paragraph" w:styleId="Tekstdymka">
    <w:name w:val="Balloon Text"/>
    <w:basedOn w:val="Normalny"/>
    <w:link w:val="TekstdymkaZnak"/>
    <w:uiPriority w:val="99"/>
    <w:semiHidden/>
    <w:unhideWhenUsed/>
    <w:rsid w:val="004E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0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39D6"/>
    <w:pPr>
      <w:autoSpaceDE w:val="0"/>
      <w:autoSpaceDN w:val="0"/>
      <w:adjustRightInd w:val="0"/>
      <w:spacing w:after="0" w:line="288" w:lineRule="auto"/>
      <w:ind w:left="720" w:right="34"/>
      <w:contextualSpacing/>
      <w:textAlignment w:val="center"/>
    </w:pPr>
    <w:rPr>
      <w:rFonts w:asciiTheme="majorHAnsi" w:hAnsiTheme="majorHAnsi"/>
      <w:sz w:val="24"/>
      <w:szCs w:val="24"/>
    </w:rPr>
  </w:style>
  <w:style w:type="paragraph" w:styleId="Tekstpodstawowy2">
    <w:name w:val="Body Text 2"/>
    <w:basedOn w:val="Normalny"/>
    <w:link w:val="Tekstpodstawowy2Znak"/>
    <w:rsid w:val="00117FA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17FA5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RRSA\RENATA\I.2%20BGK\wz&#243;r%20pisma_inf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F92AC-5D30-4C75-8A33-4702921E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pisma_infor.dotx</Template>
  <TotalTime>61</TotalTime>
  <Pages>3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 SA</dc:creator>
  <cp:lastModifiedBy>Mateusz Bury</cp:lastModifiedBy>
  <cp:revision>27</cp:revision>
  <cp:lastPrinted>2023-08-28T07:09:00Z</cp:lastPrinted>
  <dcterms:created xsi:type="dcterms:W3CDTF">2023-10-04T06:11:00Z</dcterms:created>
  <dcterms:modified xsi:type="dcterms:W3CDTF">2025-02-07T08:05:00Z</dcterms:modified>
</cp:coreProperties>
</file>